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AC47C7" w14:textId="08692DC2" w:rsidR="005A397B" w:rsidRPr="00031702" w:rsidRDefault="005A397B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</w:pPr>
      <w:bookmarkStart w:id="0" w:name="_GoBack"/>
      <w:bookmarkEnd w:id="0"/>
      <w:r w:rsidRPr="00031702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>Instructivo</w:t>
      </w:r>
      <w:r w:rsidR="00ED0901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 Gestión Financiera </w:t>
      </w:r>
      <w:r w:rsidRPr="00031702">
        <w:rPr>
          <w:rFonts w:ascii="Arial" w:hAnsi="Arial" w:cs="Arial"/>
          <w:b/>
          <w:bCs/>
          <w:i/>
          <w:color w:val="2C567A" w:themeColor="accent1"/>
          <w:sz w:val="32"/>
          <w:szCs w:val="32"/>
        </w:rPr>
        <w:t xml:space="preserve"> – Proyectos Sistema General de Regalías</w:t>
      </w:r>
    </w:p>
    <w:p w14:paraId="754A4EF8" w14:textId="77777777" w:rsidR="005A397B" w:rsidRPr="00AE50CE" w:rsidRDefault="005A397B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3EC46A58" w14:textId="2474AF59" w:rsidR="005A397B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 xml:space="preserve">Las entidades designadas como ejecutoras de recursos del Sistema General de Regalías, </w:t>
      </w:r>
      <w:r w:rsidR="00241E3D">
        <w:rPr>
          <w:rFonts w:ascii="Arial" w:hAnsi="Arial" w:cs="Arial"/>
          <w:bCs/>
          <w:color w:val="000000" w:themeColor="text1"/>
          <w:sz w:val="20"/>
          <w:szCs w:val="20"/>
        </w:rPr>
        <w:t xml:space="preserve">deben </w:t>
      </w: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 xml:space="preserve">hacer uso del Sistema de Presupuesto y Giro de Regalías - SPGR para realizar la gestión de ejecución financiera de estos recursos y ordenar el pago de las </w:t>
      </w:r>
      <w:r w:rsidRPr="00241E3D">
        <w:rPr>
          <w:rFonts w:ascii="Arial" w:hAnsi="Arial" w:cs="Arial"/>
          <w:bCs/>
          <w:color w:val="000000" w:themeColor="text1"/>
          <w:sz w:val="20"/>
          <w:szCs w:val="20"/>
        </w:rPr>
        <w:t>obligaciones legalmente adquiridas, directamente desde la cuenta única del SGR a las cuentas bancaria</w:t>
      </w:r>
      <w:r w:rsidR="00893E48" w:rsidRPr="00241E3D">
        <w:rPr>
          <w:rFonts w:ascii="Arial" w:hAnsi="Arial" w:cs="Arial"/>
          <w:bCs/>
          <w:color w:val="000000" w:themeColor="text1"/>
          <w:sz w:val="20"/>
          <w:szCs w:val="20"/>
        </w:rPr>
        <w:t>s de los destinatarios finales, es decir la Universidad como ejecutora autoriza los pagos pero es MINHACIENDA quien gira a los destinatarios finales.</w:t>
      </w:r>
    </w:p>
    <w:p w14:paraId="1B870353" w14:textId="77777777" w:rsidR="00893E48" w:rsidRPr="004C27A3" w:rsidRDefault="00893E48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10307B54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Cs/>
          <w:color w:val="000000" w:themeColor="text1"/>
          <w:sz w:val="20"/>
          <w:szCs w:val="20"/>
        </w:rPr>
        <w:t>Para dar cumplimiento a este requisito en el SPGR deben crearse los siguientes perfiles: Perfil gestión presupuesto de gastos, Perfil gestión contable y Perfil pagador.</w:t>
      </w:r>
    </w:p>
    <w:p w14:paraId="2EF7F253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9182574" w14:textId="77777777" w:rsidR="005A397B" w:rsidRPr="00AE50CE" w:rsidRDefault="005A397B" w:rsidP="00114554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E50CE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4C27A3">
        <w:rPr>
          <w:rFonts w:ascii="Arial" w:hAnsi="Arial" w:cs="Arial"/>
          <w:b/>
          <w:bCs/>
          <w:noProof/>
          <w:color w:val="3C76A6" w:themeColor="accent5"/>
          <w:sz w:val="20"/>
          <w:szCs w:val="20"/>
          <w:lang w:val="es-CO" w:eastAsia="es-CO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A37E68" wp14:editId="5435182C">
                <wp:simplePos x="0" y="0"/>
                <wp:positionH relativeFrom="column">
                  <wp:posOffset>0</wp:posOffset>
                </wp:positionH>
                <wp:positionV relativeFrom="paragraph">
                  <wp:posOffset>236855</wp:posOffset>
                </wp:positionV>
                <wp:extent cx="2495550" cy="1647825"/>
                <wp:effectExtent l="0" t="0" r="0" b="9525"/>
                <wp:wrapSquare wrapText="bothSides"/>
                <wp:docPr id="4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41DB" w14:textId="77777777" w:rsidR="005A397B" w:rsidRPr="000118DC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28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18DC"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¿Quiénes tienen estos perfiles?</w:t>
                            </w:r>
                          </w:p>
                          <w:p w14:paraId="62DA2A6D" w14:textId="77777777" w:rsidR="005A397B" w:rsidRPr="001C4FBF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2C567A" w:themeColor="accent1"/>
                                <w:sz w:val="32"/>
                                <w:szCs w:val="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69A7674" w14:textId="77777777" w:rsidR="005A397B" w:rsidRPr="001C4FBF" w:rsidRDefault="005A397B" w:rsidP="005A397B">
                            <w:pPr>
                              <w:jc w:val="both"/>
                              <w:rPr>
                                <w:rFonts w:ascii="Corbel" w:hAnsi="Corbel" w:cs="Georgia"/>
                                <w:bCs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Georgia"/>
                                <w:bCs/>
                                <w:noProof/>
                                <w:color w:val="000000" w:themeColor="text1"/>
                                <w:sz w:val="24"/>
                                <w:szCs w:val="20"/>
                                <w:lang w:val="es-CO" w:eastAsia="es-CO"/>
                              </w:rPr>
                              <w:drawing>
                                <wp:inline distT="0" distB="0" distL="0" distR="0" wp14:anchorId="2A2758DC" wp14:editId="4288BC6D">
                                  <wp:extent cx="1743075" cy="1086569"/>
                                  <wp:effectExtent l="0" t="0" r="0" b="0"/>
                                  <wp:docPr id="461" name="Imagen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Gastos persona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135" cy="110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F3EB2" w14:textId="77777777" w:rsidR="005A397B" w:rsidRDefault="005A397B" w:rsidP="005A397B">
                            <w:pPr>
                              <w:ind w:hanging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A37E6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8.65pt;width:196.5pt;height:12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" stroked="f">
                <v:textbox>
                  <w:txbxContent>
                    <w:p w14:paraId="18BB41DB" w14:textId="77777777" w:rsidR="005A397B" w:rsidRPr="000118DC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2C567A" w:themeColor="accent1"/>
                          <w:sz w:val="28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18DC">
                        <w:rPr>
                          <w:rFonts w:ascii="Corbel" w:hAnsi="Corbel" w:cs="Georgia"/>
                          <w:bCs/>
                          <w:color w:val="2C567A" w:themeColor="accent1"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¿Quiénes tienen estos perfiles?</w:t>
                      </w:r>
                    </w:p>
                    <w:p w14:paraId="62DA2A6D" w14:textId="77777777" w:rsidR="005A397B" w:rsidRPr="001C4FBF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2C567A" w:themeColor="accent1"/>
                          <w:sz w:val="32"/>
                          <w:szCs w:val="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69A7674" w14:textId="77777777" w:rsidR="005A397B" w:rsidRPr="001C4FBF" w:rsidRDefault="005A397B" w:rsidP="005A397B">
                      <w:pPr>
                        <w:jc w:val="both"/>
                        <w:rPr>
                          <w:rFonts w:ascii="Corbel" w:hAnsi="Corbel" w:cs="Georgia"/>
                          <w:bCs/>
                          <w:color w:val="000000" w:themeColor="text1"/>
                          <w:sz w:val="24"/>
                          <w:szCs w:val="20"/>
                        </w:rPr>
                      </w:pPr>
                      <w:r>
                        <w:rPr>
                          <w:rFonts w:ascii="Corbel" w:hAnsi="Corbel" w:cs="Georgia"/>
                          <w:bCs/>
                          <w:noProof/>
                          <w:color w:val="000000" w:themeColor="text1"/>
                          <w:sz w:val="24"/>
                          <w:szCs w:val="20"/>
                          <w:lang w:val="es-CO" w:eastAsia="es-CO"/>
                        </w:rPr>
                        <w:drawing>
                          <wp:inline distT="0" distB="0" distL="0" distR="0" wp14:anchorId="2A2758DC" wp14:editId="4288BC6D">
                            <wp:extent cx="1743075" cy="1086569"/>
                            <wp:effectExtent l="0" t="0" r="0" b="0"/>
                            <wp:docPr id="461" name="Imagen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Gastos personal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135" cy="110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F3EB2" w14:textId="77777777" w:rsidR="005A397B" w:rsidRDefault="005A397B" w:rsidP="005A397B">
                      <w:pPr>
                        <w:ind w:hanging="28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61C209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g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estión de presupuesto</w:t>
      </w:r>
    </w:p>
    <w:p w14:paraId="775DA683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 xml:space="preserve">Ángela María Narváez Hincapié 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>•</w:t>
      </w:r>
      <w:r w:rsidRPr="004C27A3">
        <w:rPr>
          <w:rFonts w:ascii="Arial" w:eastAsiaTheme="minorHAnsi" w:hAnsi="Arial" w:cs="Arial"/>
          <w:sz w:val="20"/>
          <w:szCs w:val="20"/>
        </w:rPr>
        <w:t xml:space="preserve"> Líder gestión de presupuesto       arvaez7@utp.edu.co</w:t>
      </w:r>
    </w:p>
    <w:p w14:paraId="5EC9E839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g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estión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c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ontable</w:t>
      </w:r>
    </w:p>
    <w:p w14:paraId="02DEBDA2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 xml:space="preserve">María Victoria Grisales García 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• </w:t>
      </w:r>
      <w:r w:rsidRPr="004C27A3">
        <w:rPr>
          <w:rFonts w:ascii="Arial" w:eastAsiaTheme="minorHAnsi" w:hAnsi="Arial" w:cs="Arial"/>
          <w:sz w:val="20"/>
          <w:szCs w:val="20"/>
        </w:rPr>
        <w:t>Líder gestión contable maria.grisales@utp.edu.co</w:t>
      </w:r>
    </w:p>
    <w:p w14:paraId="361DAB0C" w14:textId="77777777" w:rsidR="005A397B" w:rsidRPr="004C27A3" w:rsidRDefault="005A397B" w:rsidP="00114554">
      <w:pPr>
        <w:kinsoku w:val="0"/>
        <w:overflowPunct w:val="0"/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 xml:space="preserve">Perfil </w:t>
      </w:r>
      <w:r w:rsidR="004E06AF">
        <w:rPr>
          <w:rFonts w:ascii="Arial" w:hAnsi="Arial" w:cs="Arial"/>
          <w:b/>
          <w:color w:val="000000" w:themeColor="text1"/>
          <w:sz w:val="20"/>
          <w:szCs w:val="20"/>
        </w:rPr>
        <w:t>p</w:t>
      </w:r>
      <w:r w:rsidRPr="004C27A3">
        <w:rPr>
          <w:rFonts w:ascii="Arial" w:hAnsi="Arial" w:cs="Arial"/>
          <w:b/>
          <w:color w:val="000000" w:themeColor="text1"/>
          <w:sz w:val="20"/>
          <w:szCs w:val="20"/>
        </w:rPr>
        <w:t>agador</w:t>
      </w:r>
    </w:p>
    <w:p w14:paraId="2B37B1DF" w14:textId="77777777" w:rsidR="005A397B" w:rsidRPr="004C27A3" w:rsidRDefault="005A397B" w:rsidP="00114554">
      <w:pPr>
        <w:widowControl/>
        <w:autoSpaceDE/>
        <w:autoSpaceDN/>
        <w:adjustRightInd/>
        <w:spacing w:after="200"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4C27A3">
        <w:rPr>
          <w:rFonts w:ascii="Arial" w:eastAsiaTheme="minorHAnsi" w:hAnsi="Arial" w:cs="Arial"/>
          <w:sz w:val="20"/>
          <w:szCs w:val="20"/>
        </w:rPr>
        <w:t>German Eduardo Henao García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 • </w:t>
      </w:r>
      <w:r w:rsidRPr="004C27A3">
        <w:rPr>
          <w:rFonts w:ascii="Arial" w:eastAsiaTheme="minorHAnsi" w:hAnsi="Arial" w:cs="Arial"/>
          <w:sz w:val="20"/>
          <w:szCs w:val="20"/>
        </w:rPr>
        <w:t>Tesorero</w:t>
      </w:r>
      <w:r w:rsidRPr="00AE50CE">
        <w:rPr>
          <w:rFonts w:ascii="Arial" w:eastAsia="Calibri" w:hAnsi="Arial" w:cs="Arial"/>
          <w:b/>
          <w:bCs/>
          <w:color w:val="666666" w:themeColor="accent4"/>
          <w:sz w:val="20"/>
          <w:szCs w:val="20"/>
          <w:lang w:bidi="es-ES"/>
        </w:rPr>
        <w:t xml:space="preserve">                </w:t>
      </w:r>
      <w:r w:rsidRPr="004C27A3">
        <w:rPr>
          <w:rFonts w:ascii="Arial" w:eastAsiaTheme="minorHAnsi" w:hAnsi="Arial" w:cs="Arial"/>
          <w:sz w:val="20"/>
          <w:szCs w:val="20"/>
        </w:rPr>
        <w:t>gehenao@utp.edu.co</w:t>
      </w:r>
    </w:p>
    <w:p w14:paraId="12AF7F92" w14:textId="7C57687E" w:rsidR="005A397B" w:rsidRPr="004C27A3" w:rsidRDefault="00241E3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El equipo de Gestión F</w:t>
      </w:r>
      <w:r w:rsidR="005A397B" w:rsidRPr="004C27A3">
        <w:rPr>
          <w:rFonts w:ascii="Arial" w:hAnsi="Arial" w:cs="Arial"/>
          <w:sz w:val="20"/>
          <w:szCs w:val="20"/>
          <w:lang w:val="es-ES_tradnl"/>
        </w:rPr>
        <w:t>inancier</w:t>
      </w:r>
      <w:r>
        <w:rPr>
          <w:rFonts w:ascii="Arial" w:hAnsi="Arial" w:cs="Arial"/>
          <w:sz w:val="20"/>
          <w:szCs w:val="20"/>
          <w:lang w:val="es-ES_tradnl"/>
        </w:rPr>
        <w:t>a desde los diferentes perfiles elaboró</w:t>
      </w:r>
      <w:r w:rsidR="005A397B" w:rsidRPr="004C27A3">
        <w:rPr>
          <w:rFonts w:ascii="Arial" w:hAnsi="Arial" w:cs="Arial"/>
          <w:sz w:val="20"/>
          <w:szCs w:val="20"/>
          <w:lang w:val="es-ES_tradnl"/>
        </w:rPr>
        <w:t xml:space="preserve"> este instructivo con el objetivo de dar a conocer los requerimientos mínimos que deben cumplirse al momento de iniciar ejecución de los proyectos aprobados por el SGR.</w:t>
      </w:r>
    </w:p>
    <w:p w14:paraId="71BDC96C" w14:textId="77777777" w:rsidR="005A397B" w:rsidRPr="004C27A3" w:rsidRDefault="005A397B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18E515B8" w14:textId="74C21788" w:rsidR="005A397B" w:rsidRDefault="005A397B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4C27A3">
        <w:rPr>
          <w:rFonts w:ascii="Arial" w:hAnsi="Arial" w:cs="Arial"/>
          <w:sz w:val="20"/>
          <w:szCs w:val="20"/>
          <w:lang w:val="es-ES_tradnl"/>
        </w:rPr>
        <w:t>Para el desarrollo adecuado de todas las gestiones qu</w:t>
      </w:r>
      <w:r w:rsidR="0039267D">
        <w:rPr>
          <w:rFonts w:ascii="Arial" w:hAnsi="Arial" w:cs="Arial"/>
          <w:sz w:val="20"/>
          <w:szCs w:val="20"/>
          <w:lang w:val="es-ES_tradnl"/>
        </w:rPr>
        <w:t xml:space="preserve">e se mencionarán a continuación, </w:t>
      </w:r>
      <w:r w:rsidR="0039267D" w:rsidRPr="0039267D">
        <w:rPr>
          <w:rFonts w:ascii="Arial" w:hAnsi="Arial" w:cs="Arial"/>
          <w:sz w:val="20"/>
          <w:szCs w:val="20"/>
          <w:lang w:val="es-ES_tradnl"/>
        </w:rPr>
        <w:t>el único interlocutor válido para realizar trámites ant</w:t>
      </w:r>
      <w:r w:rsidR="00C810DC">
        <w:rPr>
          <w:rFonts w:ascii="Arial" w:hAnsi="Arial" w:cs="Arial"/>
          <w:sz w:val="20"/>
          <w:szCs w:val="20"/>
          <w:lang w:val="es-ES_tradnl"/>
        </w:rPr>
        <w:t xml:space="preserve">e </w:t>
      </w:r>
      <w:r w:rsidR="000350AF">
        <w:rPr>
          <w:rFonts w:ascii="Arial" w:hAnsi="Arial" w:cs="Arial"/>
          <w:sz w:val="20"/>
          <w:szCs w:val="20"/>
          <w:lang w:val="es-ES_tradnl"/>
        </w:rPr>
        <w:t xml:space="preserve">los perfiles descritos </w:t>
      </w:r>
      <w:r w:rsidR="00C810DC">
        <w:rPr>
          <w:rFonts w:ascii="Arial" w:hAnsi="Arial" w:cs="Arial"/>
          <w:sz w:val="20"/>
          <w:szCs w:val="20"/>
          <w:lang w:val="es-ES_tradnl"/>
        </w:rPr>
        <w:t xml:space="preserve">es el </w:t>
      </w:r>
      <w:r w:rsidR="00C810DC" w:rsidRPr="00C810DC">
        <w:rPr>
          <w:rFonts w:ascii="Arial" w:hAnsi="Arial" w:cs="Arial"/>
          <w:b/>
          <w:sz w:val="20"/>
          <w:szCs w:val="20"/>
          <w:lang w:val="es-ES_tradnl"/>
        </w:rPr>
        <w:t xml:space="preserve">Coordinador del </w:t>
      </w:r>
      <w:r w:rsidR="00C810DC" w:rsidRPr="00241E3D">
        <w:rPr>
          <w:rFonts w:ascii="Arial" w:hAnsi="Arial" w:cs="Arial"/>
          <w:b/>
          <w:sz w:val="20"/>
          <w:szCs w:val="20"/>
          <w:lang w:val="es-ES_tradnl"/>
        </w:rPr>
        <w:t>P</w:t>
      </w:r>
      <w:r w:rsidR="0039267D" w:rsidRPr="00241E3D">
        <w:rPr>
          <w:rFonts w:ascii="Arial" w:hAnsi="Arial" w:cs="Arial"/>
          <w:b/>
          <w:sz w:val="20"/>
          <w:szCs w:val="20"/>
          <w:lang w:val="es-ES_tradnl"/>
        </w:rPr>
        <w:t>royecto</w:t>
      </w:r>
      <w:r w:rsidR="00893E48" w:rsidRPr="00241E3D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0856FE">
        <w:rPr>
          <w:rFonts w:ascii="Arial" w:hAnsi="Arial" w:cs="Arial"/>
          <w:sz w:val="20"/>
          <w:szCs w:val="20"/>
          <w:lang w:val="es-ES_tradnl"/>
        </w:rPr>
        <w:t>o quien este delegue</w:t>
      </w:r>
      <w:r w:rsidR="005B082E">
        <w:rPr>
          <w:rFonts w:ascii="Arial" w:hAnsi="Arial" w:cs="Arial"/>
          <w:sz w:val="20"/>
          <w:szCs w:val="20"/>
          <w:lang w:val="es-ES_tradnl"/>
        </w:rPr>
        <w:t xml:space="preserve">, persona que </w:t>
      </w:r>
      <w:r w:rsidRPr="00241E3D">
        <w:rPr>
          <w:rFonts w:ascii="Arial" w:hAnsi="Arial" w:cs="Arial"/>
          <w:sz w:val="20"/>
          <w:szCs w:val="20"/>
          <w:lang w:val="es-ES_tradnl"/>
        </w:rPr>
        <w:t>apoyará a</w:t>
      </w:r>
      <w:r w:rsidR="00893E48" w:rsidRPr="00241E3D">
        <w:rPr>
          <w:rFonts w:ascii="Arial" w:hAnsi="Arial" w:cs="Arial"/>
          <w:sz w:val="20"/>
          <w:szCs w:val="20"/>
          <w:lang w:val="es-ES_tradnl"/>
        </w:rPr>
        <w:t xml:space="preserve">l proceso </w:t>
      </w:r>
      <w:r w:rsidR="000500DD">
        <w:rPr>
          <w:rFonts w:ascii="Arial" w:hAnsi="Arial" w:cs="Arial"/>
          <w:sz w:val="20"/>
          <w:szCs w:val="20"/>
          <w:lang w:val="es-ES_tradnl"/>
        </w:rPr>
        <w:t xml:space="preserve">de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gestión financiera con el envío de la </w:t>
      </w:r>
      <w:r w:rsidR="005762F9">
        <w:rPr>
          <w:rFonts w:ascii="Arial" w:hAnsi="Arial" w:cs="Arial"/>
          <w:sz w:val="20"/>
          <w:szCs w:val="20"/>
          <w:lang w:val="es-ES_tradnl"/>
        </w:rPr>
        <w:t>información requerida para los procesos de ejecución y pago</w:t>
      </w:r>
      <w:r w:rsidR="00C810DC" w:rsidRPr="00241E3D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y la atención </w:t>
      </w:r>
      <w:r w:rsidR="00C810DC" w:rsidRPr="00241E3D">
        <w:rPr>
          <w:rFonts w:ascii="Arial" w:hAnsi="Arial" w:cs="Arial"/>
          <w:sz w:val="20"/>
          <w:szCs w:val="20"/>
          <w:lang w:val="es-ES_tradnl"/>
        </w:rPr>
        <w:t xml:space="preserve">inmediata </w:t>
      </w:r>
      <w:r w:rsidRPr="00241E3D">
        <w:rPr>
          <w:rFonts w:ascii="Arial" w:hAnsi="Arial" w:cs="Arial"/>
          <w:sz w:val="20"/>
          <w:szCs w:val="20"/>
          <w:lang w:val="es-ES_tradnl"/>
        </w:rPr>
        <w:t xml:space="preserve">de requerimientos o aclaraciones que se puedan presentar durante la </w:t>
      </w:r>
      <w:r w:rsidR="005762F9">
        <w:rPr>
          <w:rFonts w:ascii="Arial" w:hAnsi="Arial" w:cs="Arial"/>
          <w:sz w:val="20"/>
          <w:szCs w:val="20"/>
          <w:lang w:val="es-ES_tradnl"/>
        </w:rPr>
        <w:t>vigencia del proyecto</w:t>
      </w:r>
      <w:r w:rsidRPr="00241E3D">
        <w:rPr>
          <w:rFonts w:ascii="Arial" w:hAnsi="Arial" w:cs="Arial"/>
          <w:sz w:val="20"/>
          <w:szCs w:val="20"/>
          <w:lang w:val="es-ES_tradnl"/>
        </w:rPr>
        <w:t>.</w:t>
      </w:r>
    </w:p>
    <w:p w14:paraId="412D58B5" w14:textId="03B0EE9A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35BE38B4" w14:textId="5A9E62F5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Para la recepción de los documentos se debe tener en cuenta lo siguiente:</w:t>
      </w:r>
    </w:p>
    <w:p w14:paraId="09473915" w14:textId="3FF64B4B" w:rsidR="000500DD" w:rsidRDefault="000500DD" w:rsidP="000500DD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 xml:space="preserve">Las solicitudes de CDP y los documentos para generar el RP </w:t>
      </w:r>
      <w:r w:rsidR="001331A6">
        <w:rPr>
          <w:rFonts w:ascii="Arial" w:hAnsi="Arial" w:cs="Arial"/>
          <w:szCs w:val="20"/>
          <w:lang w:val="es-ES_tradnl"/>
        </w:rPr>
        <w:t>deben ser remitido</w:t>
      </w:r>
      <w:r w:rsidR="005B082E">
        <w:rPr>
          <w:rFonts w:ascii="Arial" w:hAnsi="Arial" w:cs="Arial"/>
          <w:szCs w:val="20"/>
          <w:lang w:val="es-ES_tradnl"/>
        </w:rPr>
        <w:t>s</w:t>
      </w:r>
      <w:r w:rsidR="001331A6">
        <w:rPr>
          <w:rFonts w:ascii="Arial" w:hAnsi="Arial" w:cs="Arial"/>
          <w:szCs w:val="20"/>
          <w:lang w:val="es-ES_tradnl"/>
        </w:rPr>
        <w:t xml:space="preserve"> al líder de gestión de </w:t>
      </w:r>
      <w:r w:rsidR="005D3028">
        <w:rPr>
          <w:rFonts w:ascii="Arial" w:hAnsi="Arial" w:cs="Arial"/>
          <w:szCs w:val="20"/>
          <w:lang w:val="es-ES_tradnl"/>
        </w:rPr>
        <w:t>presupuesto</w:t>
      </w:r>
      <w:r w:rsidR="00BD43A9">
        <w:rPr>
          <w:rFonts w:ascii="Arial" w:hAnsi="Arial" w:cs="Arial"/>
          <w:szCs w:val="20"/>
          <w:lang w:val="es-ES_tradnl"/>
        </w:rPr>
        <w:t xml:space="preserve"> indicando en el asunto SPGR – </w:t>
      </w:r>
      <w:r w:rsidR="004C0D77">
        <w:rPr>
          <w:rFonts w:ascii="Arial" w:hAnsi="Arial" w:cs="Arial"/>
          <w:szCs w:val="20"/>
          <w:lang w:val="es-ES_tradnl"/>
        </w:rPr>
        <w:t>Código</w:t>
      </w:r>
      <w:r w:rsidR="00BD43A9">
        <w:rPr>
          <w:rFonts w:ascii="Arial" w:hAnsi="Arial" w:cs="Arial"/>
          <w:szCs w:val="20"/>
          <w:lang w:val="es-ES_tradnl"/>
        </w:rPr>
        <w:t xml:space="preserve"> BPIN xxxx</w:t>
      </w:r>
      <w:r w:rsidR="002F3354">
        <w:rPr>
          <w:rFonts w:ascii="Arial" w:hAnsi="Arial" w:cs="Arial"/>
          <w:szCs w:val="20"/>
          <w:lang w:val="es-ES_tradnl"/>
        </w:rPr>
        <w:t>.</w:t>
      </w:r>
    </w:p>
    <w:p w14:paraId="087C501D" w14:textId="523B4ADA" w:rsidR="000500DD" w:rsidRPr="001331A6" w:rsidRDefault="001331A6" w:rsidP="001331A6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Cs w:val="20"/>
          <w:lang w:val="es-ES_tradnl"/>
        </w:rPr>
      </w:pPr>
      <w:r>
        <w:rPr>
          <w:rFonts w:ascii="Arial" w:hAnsi="Arial" w:cs="Arial"/>
          <w:szCs w:val="20"/>
          <w:lang w:val="es-ES_tradnl"/>
        </w:rPr>
        <w:t>L</w:t>
      </w:r>
      <w:r w:rsidR="008C2185" w:rsidRPr="001331A6">
        <w:rPr>
          <w:rFonts w:ascii="Arial" w:hAnsi="Arial" w:cs="Arial"/>
          <w:szCs w:val="20"/>
          <w:lang w:val="es-ES_tradnl"/>
        </w:rPr>
        <w:t>a profesional Lina Yomara Sanchez, (</w:t>
      </w:r>
      <w:hyperlink r:id="rId12" w:history="1">
        <w:r w:rsidR="008C2185" w:rsidRPr="001331A6">
          <w:rPr>
            <w:rStyle w:val="Hipervnculo"/>
            <w:rFonts w:ascii="Arial" w:hAnsi="Arial" w:cs="Arial"/>
            <w:szCs w:val="20"/>
            <w:lang w:val="es-ES_tradnl"/>
          </w:rPr>
          <w:t>lysanchez@utp.edu.co</w:t>
        </w:r>
      </w:hyperlink>
      <w:r w:rsidR="008C2185" w:rsidRPr="001331A6">
        <w:rPr>
          <w:rFonts w:ascii="Arial" w:hAnsi="Arial" w:cs="Arial"/>
          <w:szCs w:val="20"/>
          <w:lang w:val="es-ES_tradnl"/>
        </w:rPr>
        <w:t>)</w:t>
      </w:r>
      <w:r w:rsidR="008C2185" w:rsidRPr="001331A6">
        <w:rPr>
          <w:rFonts w:ascii="Arial" w:hAnsi="Arial" w:cs="Arial"/>
          <w:bCs/>
          <w:color w:val="000000" w:themeColor="text1"/>
          <w:szCs w:val="20"/>
        </w:rPr>
        <w:t xml:space="preserve"> </w:t>
      </w:r>
      <w:r w:rsidR="008C2185" w:rsidRPr="001331A6">
        <w:rPr>
          <w:rFonts w:ascii="Arial" w:hAnsi="Arial" w:cs="Arial"/>
          <w:szCs w:val="20"/>
          <w:lang w:val="es-ES_tradnl"/>
        </w:rPr>
        <w:t>será el enlace que</w:t>
      </w:r>
      <w:r w:rsidR="005A397B" w:rsidRPr="001331A6">
        <w:rPr>
          <w:rFonts w:ascii="Arial" w:hAnsi="Arial" w:cs="Arial"/>
          <w:szCs w:val="20"/>
          <w:lang w:val="es-ES_tradnl"/>
        </w:rPr>
        <w:t xml:space="preserve"> apoyará a los coordinadores, supervisores, e interventores </w:t>
      </w:r>
      <w:r w:rsidR="005A4170">
        <w:rPr>
          <w:rFonts w:ascii="Arial" w:hAnsi="Arial" w:cs="Arial"/>
          <w:szCs w:val="20"/>
          <w:lang w:val="es-ES_tradnl"/>
        </w:rPr>
        <w:t xml:space="preserve">en la etapa de ejecución </w:t>
      </w:r>
      <w:r w:rsidR="005A397B" w:rsidRPr="001331A6">
        <w:rPr>
          <w:rFonts w:ascii="Arial" w:hAnsi="Arial" w:cs="Arial"/>
          <w:szCs w:val="20"/>
          <w:lang w:val="es-ES_tradnl"/>
        </w:rPr>
        <w:t xml:space="preserve">y quien recibirá </w:t>
      </w:r>
      <w:r w:rsidR="002D5819">
        <w:rPr>
          <w:rFonts w:ascii="Arial" w:hAnsi="Arial" w:cs="Arial"/>
          <w:szCs w:val="20"/>
          <w:lang w:val="es-ES_tradnl"/>
        </w:rPr>
        <w:t>la documentación requerida por el</w:t>
      </w:r>
      <w:r w:rsidR="00D869D6" w:rsidRPr="001331A6">
        <w:rPr>
          <w:rFonts w:ascii="Arial" w:hAnsi="Arial" w:cs="Arial"/>
          <w:szCs w:val="20"/>
          <w:lang w:val="es-ES_tradnl"/>
        </w:rPr>
        <w:t xml:space="preserve"> perfil gestión contable y perfil pagador.  </w:t>
      </w:r>
    </w:p>
    <w:p w14:paraId="1B3273ED" w14:textId="77777777" w:rsidR="000500DD" w:rsidRDefault="000500DD" w:rsidP="00114554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14:paraId="01FCB88C" w14:textId="77777777" w:rsidR="00114554" w:rsidRPr="001331A6" w:rsidRDefault="00114554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lang w:val="es-ES_tradnl"/>
        </w:rPr>
      </w:pPr>
    </w:p>
    <w:p w14:paraId="37A70E61" w14:textId="77777777" w:rsidR="00031702" w:rsidRPr="00AE50CE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1EDF7A34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lastRenderedPageBreak/>
        <w:t>A continuación, se presenta el flujo correspondiente a cada uno de los perfiles del SPGR que da a conocer de manera global cada uno de los pasos requeridos para la ejecución de los proyectos del SGR</w:t>
      </w:r>
    </w:p>
    <w:p w14:paraId="7E5FE3FE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FBA95F0" w14:textId="77777777" w:rsidR="000C5D56" w:rsidRPr="00AE50CE" w:rsidRDefault="000C5D56" w:rsidP="00114554">
      <w:pPr>
        <w:pStyle w:val="Textoindependiente"/>
        <w:spacing w:line="276" w:lineRule="auto"/>
        <w:rPr>
          <w:rFonts w:ascii="Arial" w:hAnsi="Arial" w:cs="Arial"/>
          <w:b/>
          <w:bCs/>
          <w:i/>
          <w:color w:val="2C567A" w:themeColor="accent1"/>
        </w:rPr>
      </w:pPr>
      <w:r w:rsidRPr="00AE50CE">
        <w:rPr>
          <w:rFonts w:ascii="Arial" w:hAnsi="Arial" w:cs="Arial"/>
          <w:noProof/>
          <w:lang w:val="es-CO" w:eastAsia="es-CO"/>
        </w:rPr>
        <w:drawing>
          <wp:inline distT="0" distB="0" distL="0" distR="0" wp14:anchorId="13ED3943" wp14:editId="0EBA7AB0">
            <wp:extent cx="5550068" cy="5233917"/>
            <wp:effectExtent l="0" t="0" r="0" b="5080"/>
            <wp:docPr id="30" name="Imagen 30" descr="Gestión Presupuestal de Gasto Proyectos de Inver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stión Presupuestal de Gasto Proyectos de Invers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28" r="1040" b="6814"/>
                    <a:stretch/>
                  </pic:blipFill>
                  <pic:spPr bwMode="auto">
                    <a:xfrm>
                      <a:off x="0" y="0"/>
                      <a:ext cx="5559653" cy="52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6EC08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AE50CE">
        <w:rPr>
          <w:rFonts w:ascii="Arial" w:hAnsi="Arial" w:cs="Arial"/>
          <w:bCs/>
          <w:color w:val="000000" w:themeColor="text1"/>
        </w:rPr>
        <w:t xml:space="preserve">Fuente: Ministerio de hacienda y crédito público </w:t>
      </w:r>
    </w:p>
    <w:p w14:paraId="2E69D290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CBFA845" w14:textId="77777777" w:rsidR="000C5D56" w:rsidRPr="00AE50CE" w:rsidRDefault="000C5D56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4FA71D42" w14:textId="77777777" w:rsidR="00A860AC" w:rsidRPr="00AE50CE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91A3DAC" w14:textId="77777777" w:rsidR="00A860AC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EBCE16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0F1EFD5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32E8ACF2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33F9350" w14:textId="77777777" w:rsidR="00031702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59031DE8" w14:textId="77777777" w:rsidR="00031702" w:rsidRPr="00AE50CE" w:rsidRDefault="00031702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679F2FCF" w14:textId="77777777" w:rsidR="00A860AC" w:rsidRPr="00AE50CE" w:rsidRDefault="00A860AC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60FA12EE" w14:textId="72A4FE51" w:rsidR="00FB7D71" w:rsidRPr="00031702" w:rsidRDefault="007E4E9E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>
        <w:rPr>
          <w:rFonts w:ascii="Arial" w:hAnsi="Arial" w:cs="Arial"/>
          <w:b/>
          <w:bCs/>
          <w:i/>
          <w:color w:val="2C567A" w:themeColor="accent1"/>
          <w:sz w:val="32"/>
        </w:rPr>
        <w:lastRenderedPageBreak/>
        <w:t>PERFIL GESTIÓN DE P</w:t>
      </w:r>
      <w:r w:rsidR="003A1696" w:rsidRPr="00031702">
        <w:rPr>
          <w:rFonts w:ascii="Arial" w:hAnsi="Arial" w:cs="Arial"/>
          <w:b/>
          <w:bCs/>
          <w:i/>
          <w:color w:val="2C567A" w:themeColor="accent1"/>
          <w:sz w:val="32"/>
        </w:rPr>
        <w:t>RESUPUESTO</w:t>
      </w:r>
    </w:p>
    <w:p w14:paraId="74B52287" w14:textId="77777777" w:rsidR="003A1696" w:rsidRPr="00031702" w:rsidRDefault="00FB7D71" w:rsidP="00114554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>Desde este perfil se realizan las siguientes actividades:</w:t>
      </w:r>
      <w:r w:rsidR="003A1696"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 </w:t>
      </w:r>
    </w:p>
    <w:p w14:paraId="63FA8EBA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1E424ED0" w14:textId="77777777" w:rsidR="00652290" w:rsidRPr="00AE50CE" w:rsidRDefault="00652290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 xml:space="preserve">REGISTRO PRELIMINAR </w:t>
      </w:r>
      <w:r w:rsidR="005674ED" w:rsidRPr="00AE50CE">
        <w:rPr>
          <w:rFonts w:ascii="Arial" w:hAnsi="Arial" w:cs="Arial"/>
          <w:b/>
          <w:i/>
          <w:u w:val="single"/>
          <w:lang w:val="es-ES_tradnl"/>
        </w:rPr>
        <w:t>DEL PROYECTO EN EL SPGR.</w:t>
      </w:r>
    </w:p>
    <w:p w14:paraId="70D641D9" w14:textId="58757C7F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Esta actividad </w:t>
      </w:r>
      <w:r w:rsidR="007E4E9E">
        <w:rPr>
          <w:rFonts w:ascii="Arial" w:hAnsi="Arial" w:cs="Arial"/>
          <w:lang w:val="es-ES_tradnl"/>
        </w:rPr>
        <w:t xml:space="preserve">se </w:t>
      </w:r>
      <w:r w:rsidR="00577453">
        <w:rPr>
          <w:rFonts w:ascii="Arial" w:hAnsi="Arial" w:cs="Arial"/>
          <w:lang w:val="es-ES_tradnl"/>
        </w:rPr>
        <w:t xml:space="preserve">realiza desde </w:t>
      </w:r>
      <w:r w:rsidR="007E4E9E">
        <w:rPr>
          <w:rFonts w:ascii="Arial" w:hAnsi="Arial" w:cs="Arial"/>
          <w:lang w:val="es-ES_tradnl"/>
        </w:rPr>
        <w:t xml:space="preserve">el perfil </w:t>
      </w:r>
      <w:r w:rsidR="00577453">
        <w:rPr>
          <w:rFonts w:ascii="Arial" w:hAnsi="Arial" w:cs="Arial"/>
          <w:lang w:val="es-ES_tradnl"/>
        </w:rPr>
        <w:t>Gestión de P</w:t>
      </w:r>
      <w:r w:rsidR="007E4E9E">
        <w:rPr>
          <w:rFonts w:ascii="Arial" w:hAnsi="Arial" w:cs="Arial"/>
          <w:lang w:val="es-ES_tradnl"/>
        </w:rPr>
        <w:t>resupuesto</w:t>
      </w:r>
      <w:r w:rsidR="00577453">
        <w:rPr>
          <w:rFonts w:ascii="Arial" w:hAnsi="Arial" w:cs="Arial"/>
          <w:lang w:val="es-ES_tradnl"/>
        </w:rPr>
        <w:t xml:space="preserve">, una vez la Universidad haya sido notificada como ejecutora del proyecto y </w:t>
      </w:r>
      <w:r w:rsidR="00326DC7">
        <w:rPr>
          <w:rFonts w:ascii="Arial" w:hAnsi="Arial" w:cs="Arial"/>
          <w:lang w:val="es-ES_tradnl"/>
        </w:rPr>
        <w:t xml:space="preserve">se haya enviado la aceptación a la Secretaría Técnica correspondiente para que </w:t>
      </w:r>
      <w:r w:rsidR="000350AF">
        <w:rPr>
          <w:rFonts w:ascii="Arial" w:hAnsi="Arial" w:cs="Arial"/>
          <w:lang w:val="es-ES_tradnl"/>
        </w:rPr>
        <w:t>está</w:t>
      </w:r>
      <w:r w:rsidR="00326DC7">
        <w:rPr>
          <w:rFonts w:ascii="Arial" w:hAnsi="Arial" w:cs="Arial"/>
          <w:lang w:val="es-ES_tradnl"/>
        </w:rPr>
        <w:t xml:space="preserve"> lo registre </w:t>
      </w:r>
      <w:r w:rsidR="000350AF">
        <w:rPr>
          <w:rFonts w:ascii="Arial" w:hAnsi="Arial" w:cs="Arial"/>
          <w:lang w:val="es-ES_tradnl"/>
        </w:rPr>
        <w:t xml:space="preserve">en el </w:t>
      </w:r>
      <w:r w:rsidR="00A9647A">
        <w:rPr>
          <w:rFonts w:ascii="Arial" w:hAnsi="Arial" w:cs="Arial"/>
          <w:lang w:val="es-ES_tradnl"/>
        </w:rPr>
        <w:t xml:space="preserve">SUIFP y migre el proyecto </w:t>
      </w:r>
      <w:r w:rsidR="000350AF">
        <w:rPr>
          <w:rFonts w:ascii="Arial" w:hAnsi="Arial" w:cs="Arial"/>
          <w:lang w:val="es-ES_tradnl"/>
        </w:rPr>
        <w:t>al SPGR</w:t>
      </w:r>
      <w:r w:rsidR="00326DC7">
        <w:rPr>
          <w:rFonts w:ascii="Arial" w:hAnsi="Arial" w:cs="Arial"/>
          <w:lang w:val="es-ES_tradnl"/>
        </w:rPr>
        <w:t>.</w:t>
      </w:r>
    </w:p>
    <w:p w14:paraId="66A91C30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0AB4F1C" w14:textId="1DD24C2C" w:rsidR="00652290" w:rsidRPr="00AE50CE" w:rsidRDefault="00E1492E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</w:t>
      </w:r>
      <w:r w:rsidR="00866CBC">
        <w:rPr>
          <w:rFonts w:ascii="Arial" w:hAnsi="Arial" w:cs="Arial"/>
          <w:lang w:val="es-ES_tradnl"/>
        </w:rPr>
        <w:t xml:space="preserve"> que </w:t>
      </w:r>
      <w:r w:rsidR="000350AF">
        <w:rPr>
          <w:rFonts w:ascii="Arial" w:hAnsi="Arial" w:cs="Arial"/>
          <w:lang w:val="es-ES_tradnl"/>
        </w:rPr>
        <w:t xml:space="preserve">el Perfil </w:t>
      </w:r>
      <w:r w:rsidR="00866CBC">
        <w:rPr>
          <w:rFonts w:ascii="Arial" w:hAnsi="Arial" w:cs="Arial"/>
          <w:lang w:val="es-ES_tradnl"/>
        </w:rPr>
        <w:t xml:space="preserve">Gestión de </w:t>
      </w:r>
      <w:r w:rsidR="000350AF">
        <w:rPr>
          <w:rFonts w:ascii="Arial" w:hAnsi="Arial" w:cs="Arial"/>
          <w:lang w:val="es-ES_tradnl"/>
        </w:rPr>
        <w:t>Presupuesto, registre</w:t>
      </w:r>
      <w:r w:rsidR="00866CBC">
        <w:rPr>
          <w:rFonts w:ascii="Arial" w:hAnsi="Arial" w:cs="Arial"/>
          <w:lang w:val="es-ES_tradnl"/>
        </w:rPr>
        <w:t xml:space="preserve"> la </w:t>
      </w:r>
      <w:r w:rsidR="000350AF">
        <w:rPr>
          <w:rFonts w:ascii="Arial" w:hAnsi="Arial" w:cs="Arial"/>
          <w:lang w:val="es-ES_tradnl"/>
        </w:rPr>
        <w:t>información en</w:t>
      </w:r>
      <w:r w:rsidR="00866CBC">
        <w:rPr>
          <w:rFonts w:ascii="Arial" w:hAnsi="Arial" w:cs="Arial"/>
          <w:lang w:val="es-ES_tradnl"/>
        </w:rPr>
        <w:t xml:space="preserve"> </w:t>
      </w:r>
      <w:r w:rsidRPr="00AE50CE">
        <w:rPr>
          <w:rFonts w:ascii="Arial" w:hAnsi="Arial" w:cs="Arial"/>
          <w:lang w:val="es-ES_tradnl"/>
        </w:rPr>
        <w:t>el SPGR se requiere:</w:t>
      </w:r>
    </w:p>
    <w:p w14:paraId="47068757" w14:textId="77777777" w:rsidR="00652290" w:rsidRPr="00AE50CE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652290" w:rsidRPr="00AE50CE" w14:paraId="190573EF" w14:textId="77777777" w:rsidTr="0017727F">
        <w:tc>
          <w:tcPr>
            <w:tcW w:w="8946" w:type="dxa"/>
            <w:vAlign w:val="center"/>
          </w:tcPr>
          <w:p w14:paraId="6082E7DA" w14:textId="7BB89C21" w:rsidR="00652290" w:rsidRPr="00AE50CE" w:rsidRDefault="00652290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 la Secretaria General del Consejo Superior el acuerdo de incorporación de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l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os recursos del SGR del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proyecto al presupuesto de rentas y gastos de la universidad en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 xml:space="preserve"> el capítulo independiente del Sistema General de R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egalías para la vigencia bienal</w:t>
            </w:r>
            <w:r w:rsidR="00836502"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para ser incorporado en el SPGR.</w:t>
            </w:r>
          </w:p>
        </w:tc>
      </w:tr>
      <w:tr w:rsidR="00652290" w:rsidRPr="00AE50CE" w14:paraId="74242FBB" w14:textId="77777777" w:rsidTr="0017727F">
        <w:tc>
          <w:tcPr>
            <w:tcW w:w="8946" w:type="dxa"/>
            <w:vAlign w:val="center"/>
          </w:tcPr>
          <w:p w14:paraId="013D5438" w14:textId="7476E140" w:rsidR="00652290" w:rsidRDefault="00652290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del coordinador del </w:t>
            </w:r>
            <w:r w:rsidR="00E67E09" w:rsidRPr="00AE50CE">
              <w:rPr>
                <w:rFonts w:ascii="Arial" w:hAnsi="Arial" w:cs="Arial"/>
                <w:sz w:val="20"/>
                <w:szCs w:val="20"/>
                <w:lang w:val="es-MX"/>
              </w:rPr>
              <w:t>proyecto el cronograma de flujo en la plantilla estable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>cida por Gestión de P</w:t>
            </w:r>
            <w:r w:rsidR="00836502" w:rsidRPr="00AE50CE">
              <w:rPr>
                <w:rFonts w:ascii="Arial" w:hAnsi="Arial" w:cs="Arial"/>
                <w:sz w:val="20"/>
                <w:szCs w:val="20"/>
                <w:lang w:val="es-MX"/>
              </w:rPr>
              <w:t>resupuesto para ser incorporado en el SPGR.</w:t>
            </w:r>
          </w:p>
          <w:p w14:paraId="28D4AB42" w14:textId="77777777" w:rsidR="00463306" w:rsidRDefault="00463306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01BABE53" w14:textId="7CA7D6E6" w:rsidR="00463306" w:rsidRPr="00AE50CE" w:rsidRDefault="00463306" w:rsidP="00897ADD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459BC">
              <w:rPr>
                <w:rFonts w:ascii="Arial" w:hAnsi="Arial" w:cs="Arial"/>
                <w:b/>
                <w:sz w:val="20"/>
                <w:szCs w:val="20"/>
                <w:lang w:val="es-MX"/>
              </w:rPr>
              <w:t>Cronograma de flujo: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A3595E">
              <w:rPr>
                <w:rFonts w:ascii="Arial" w:hAnsi="Arial" w:cs="Arial"/>
                <w:sz w:val="20"/>
                <w:szCs w:val="20"/>
                <w:lang w:val="es-MX"/>
              </w:rPr>
              <w:t xml:space="preserve">Corresponde a la proyección </w:t>
            </w:r>
            <w:r w:rsidR="00E459BC">
              <w:rPr>
                <w:rFonts w:ascii="Arial" w:hAnsi="Arial" w:cs="Arial"/>
                <w:sz w:val="20"/>
                <w:szCs w:val="20"/>
                <w:lang w:val="es-MX"/>
              </w:rPr>
              <w:t xml:space="preserve">mensual </w:t>
            </w:r>
            <w:r w:rsidR="00897ADD">
              <w:rPr>
                <w:rFonts w:ascii="Arial" w:hAnsi="Arial" w:cs="Arial"/>
                <w:sz w:val="20"/>
                <w:szCs w:val="20"/>
                <w:lang w:val="es-MX"/>
              </w:rPr>
              <w:t>de pagos de recursos del SGR, de acuerdo al plazo de ejecución  del proyecto.</w:t>
            </w:r>
          </w:p>
        </w:tc>
      </w:tr>
    </w:tbl>
    <w:p w14:paraId="2B481CA0" w14:textId="77777777" w:rsidR="00652290" w:rsidRDefault="0065229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087EE67E" w14:textId="3B486442" w:rsidR="002E28D9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realizado el registro de la incorporación de la apropiación del presupuesto y del </w:t>
      </w:r>
      <w:r w:rsidR="00397D7B">
        <w:rPr>
          <w:rFonts w:ascii="Arial" w:hAnsi="Arial" w:cs="Arial"/>
          <w:lang w:val="es-ES_tradnl"/>
        </w:rPr>
        <w:t>cronograma de flujo</w:t>
      </w:r>
      <w:r w:rsidR="00C91B01">
        <w:rPr>
          <w:rFonts w:ascii="Arial" w:hAnsi="Arial" w:cs="Arial"/>
          <w:lang w:val="es-ES_tradnl"/>
        </w:rPr>
        <w:t xml:space="preserve"> en el SPGR, el perfil Gestión de P</w:t>
      </w:r>
      <w:r>
        <w:rPr>
          <w:rFonts w:ascii="Arial" w:hAnsi="Arial" w:cs="Arial"/>
          <w:lang w:val="es-ES_tradnl"/>
        </w:rPr>
        <w:t>resupuesto remitirá un correo electrónico al coordinador del proyecto indicando el cumplimiento de la actividad.</w:t>
      </w:r>
    </w:p>
    <w:p w14:paraId="075D2460" w14:textId="77777777" w:rsidR="002E28D9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B493DFC" w14:textId="77777777" w:rsidR="002E28D9" w:rsidRPr="00AE50CE" w:rsidRDefault="002E28D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3DBAE7B" w14:textId="77777777" w:rsidR="00652290" w:rsidRPr="00AE50CE" w:rsidRDefault="00EE45BB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>REGISTRO CUMPLIMIENTO DE REQUISITOS PREVIOS AL INICIO DE EJECUCIÓN</w:t>
      </w:r>
    </w:p>
    <w:p w14:paraId="7DC19EE3" w14:textId="5627FDE0" w:rsidR="00A65DF0" w:rsidRPr="00AE50CE" w:rsidRDefault="00A65DF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Este registro se realiza por la entidad ejecutora</w:t>
      </w:r>
      <w:r w:rsidR="00B87766" w:rsidRPr="00AE50CE">
        <w:rPr>
          <w:rFonts w:ascii="Arial" w:hAnsi="Arial" w:cs="Arial"/>
          <w:lang w:val="es-ES_tradnl"/>
        </w:rPr>
        <w:t xml:space="preserve"> (UTP)</w:t>
      </w:r>
      <w:r w:rsidRPr="00AE50CE">
        <w:rPr>
          <w:rFonts w:ascii="Arial" w:hAnsi="Arial" w:cs="Arial"/>
          <w:lang w:val="es-ES_tradnl"/>
        </w:rPr>
        <w:t xml:space="preserve"> </w:t>
      </w:r>
      <w:r w:rsidR="00FC3622" w:rsidRPr="00AE50CE">
        <w:rPr>
          <w:rFonts w:ascii="Arial" w:hAnsi="Arial" w:cs="Arial"/>
          <w:lang w:val="es-ES_tradnl"/>
        </w:rPr>
        <w:t xml:space="preserve">en el SPGR </w:t>
      </w:r>
      <w:r w:rsidRPr="00AE50CE">
        <w:rPr>
          <w:rFonts w:ascii="Arial" w:hAnsi="Arial" w:cs="Arial"/>
          <w:lang w:val="es-ES_tradnl"/>
        </w:rPr>
        <w:t xml:space="preserve">únicamente para los proyectos </w:t>
      </w:r>
      <w:r w:rsidR="00D62E05" w:rsidRPr="00AE50CE">
        <w:rPr>
          <w:rFonts w:ascii="Arial" w:hAnsi="Arial" w:cs="Arial"/>
          <w:lang w:val="es-ES_tradnl"/>
        </w:rPr>
        <w:t>de inversión aprobados</w:t>
      </w:r>
      <w:r w:rsidR="0039267D" w:rsidRPr="0039267D">
        <w:t xml:space="preserve"> </w:t>
      </w:r>
      <w:r w:rsidR="00D62E05" w:rsidRPr="00AE50CE">
        <w:rPr>
          <w:rFonts w:ascii="Arial" w:hAnsi="Arial" w:cs="Arial"/>
          <w:lang w:val="es-ES_tradnl"/>
        </w:rPr>
        <w:t>en el marco de la d</w:t>
      </w:r>
      <w:r w:rsidR="0039267D">
        <w:rPr>
          <w:rFonts w:ascii="Arial" w:hAnsi="Arial" w:cs="Arial"/>
          <w:lang w:val="es-ES_tradnl"/>
        </w:rPr>
        <w:t xml:space="preserve">eclaratoria </w:t>
      </w:r>
      <w:r w:rsidR="00D62E05" w:rsidRPr="00AE50CE">
        <w:rPr>
          <w:rFonts w:ascii="Arial" w:hAnsi="Arial" w:cs="Arial"/>
          <w:lang w:val="es-ES_tradnl"/>
        </w:rPr>
        <w:t>de</w:t>
      </w:r>
      <w:r w:rsidR="0039267D">
        <w:rPr>
          <w:rFonts w:ascii="Arial" w:hAnsi="Arial" w:cs="Arial"/>
          <w:lang w:val="es-ES_tradnl"/>
        </w:rPr>
        <w:t>l</w:t>
      </w:r>
      <w:r w:rsidR="00D62E05" w:rsidRPr="00AE50CE">
        <w:rPr>
          <w:rFonts w:ascii="Arial" w:hAnsi="Arial" w:cs="Arial"/>
          <w:lang w:val="es-ES_tradnl"/>
        </w:rPr>
        <w:t xml:space="preserve"> Estado de Emergencia Económica, Social y Ecológica</w:t>
      </w:r>
      <w:r w:rsidR="0039267D">
        <w:rPr>
          <w:rFonts w:ascii="Arial" w:hAnsi="Arial" w:cs="Arial"/>
          <w:lang w:val="es-ES_tradnl"/>
        </w:rPr>
        <w:t xml:space="preserve"> de</w:t>
      </w:r>
      <w:r w:rsidR="0039267D" w:rsidRPr="0039267D">
        <w:rPr>
          <w:rFonts w:ascii="Arial" w:hAnsi="Arial" w:cs="Arial"/>
          <w:lang w:val="es-ES_tradnl"/>
        </w:rPr>
        <w:t>l Decreto Legislativo 513 del 2020 y del Acuerdo 58 del 2020 del SGR</w:t>
      </w:r>
      <w:r w:rsidR="00B87766" w:rsidRPr="00AE50CE">
        <w:rPr>
          <w:rFonts w:ascii="Arial" w:hAnsi="Arial" w:cs="Arial"/>
          <w:lang w:val="es-ES_tradnl"/>
        </w:rPr>
        <w:t xml:space="preserve">, para lo cual se requiere: </w:t>
      </w:r>
    </w:p>
    <w:p w14:paraId="07F9747D" w14:textId="77777777" w:rsidR="00B87766" w:rsidRPr="00AE50CE" w:rsidRDefault="00B8776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B87766" w:rsidRPr="00AE50CE" w14:paraId="170C7B8E" w14:textId="77777777" w:rsidTr="002F26A9">
        <w:tc>
          <w:tcPr>
            <w:tcW w:w="8946" w:type="dxa"/>
            <w:vAlign w:val="center"/>
          </w:tcPr>
          <w:p w14:paraId="07F68301" w14:textId="61B91DC4" w:rsidR="00B87766" w:rsidRPr="00AE50CE" w:rsidRDefault="00766CA0" w:rsidP="000350AF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El coordi</w:t>
            </w:r>
            <w:r w:rsidR="00635B0C">
              <w:rPr>
                <w:rFonts w:ascii="Arial" w:hAnsi="Arial" w:cs="Arial"/>
                <w:sz w:val="20"/>
                <w:szCs w:val="20"/>
                <w:lang w:val="es-MX"/>
              </w:rPr>
              <w:t xml:space="preserve">nador del proyecto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deberá tramitar el certificado de cumplimiento de requisitos previos al inicio de ejecución </w:t>
            </w:r>
            <w:r w:rsidR="000350AF">
              <w:rPr>
                <w:rFonts w:ascii="Arial" w:hAnsi="Arial" w:cs="Arial"/>
                <w:sz w:val="20"/>
                <w:szCs w:val="20"/>
                <w:lang w:val="es-MX"/>
              </w:rPr>
              <w:t>por parte del</w:t>
            </w:r>
            <w:r w:rsidR="00635B0C">
              <w:rPr>
                <w:rFonts w:ascii="Arial" w:hAnsi="Arial" w:cs="Arial"/>
                <w:sz w:val="20"/>
                <w:szCs w:val="20"/>
                <w:lang w:val="es-MX"/>
              </w:rPr>
              <w:t xml:space="preserve">  Rector y remitir al perfil Gestión de Presupuesto </w:t>
            </w:r>
            <w:r w:rsidR="000350AF">
              <w:rPr>
                <w:rFonts w:ascii="Arial" w:hAnsi="Arial" w:cs="Arial"/>
                <w:sz w:val="20"/>
                <w:szCs w:val="20"/>
                <w:lang w:val="es-MX"/>
              </w:rPr>
              <w:t>dicho documento</w:t>
            </w:r>
          </w:p>
        </w:tc>
      </w:tr>
    </w:tbl>
    <w:p w14:paraId="54ECC748" w14:textId="77777777" w:rsidR="00B87766" w:rsidRDefault="00B87766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1AA6070D" w14:textId="00284017" w:rsidR="00A850AC" w:rsidRDefault="00A850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realizado el registro del </w:t>
      </w:r>
      <w:r w:rsidR="000C5CEF">
        <w:rPr>
          <w:rFonts w:ascii="Arial" w:hAnsi="Arial" w:cs="Arial"/>
          <w:lang w:val="es-ES_tradnl"/>
        </w:rPr>
        <w:t xml:space="preserve">certificado de </w:t>
      </w:r>
      <w:r>
        <w:rPr>
          <w:rFonts w:ascii="Arial" w:hAnsi="Arial" w:cs="Arial"/>
          <w:lang w:val="es-ES_tradnl"/>
        </w:rPr>
        <w:t xml:space="preserve">cumplimiento de requisitos </w:t>
      </w:r>
      <w:r w:rsidR="000C5CEF">
        <w:rPr>
          <w:rFonts w:ascii="Arial" w:hAnsi="Arial" w:cs="Arial"/>
          <w:lang w:val="es-ES_tradnl"/>
        </w:rPr>
        <w:t xml:space="preserve">previos al inicio de ejecución </w:t>
      </w:r>
      <w:r w:rsidR="00635B0C">
        <w:rPr>
          <w:rFonts w:ascii="Arial" w:hAnsi="Arial" w:cs="Arial"/>
          <w:lang w:val="es-ES_tradnl"/>
        </w:rPr>
        <w:t>en el SPGR, el perfil Gestión de P</w:t>
      </w:r>
      <w:r>
        <w:rPr>
          <w:rFonts w:ascii="Arial" w:hAnsi="Arial" w:cs="Arial"/>
          <w:lang w:val="es-ES_tradnl"/>
        </w:rPr>
        <w:t>resupuesto remitirá un correo electrónico al coordinador del proyecto indicando el cumplimiento de la actividad</w:t>
      </w:r>
      <w:r w:rsidR="00E57A8E">
        <w:rPr>
          <w:rFonts w:ascii="Arial" w:hAnsi="Arial" w:cs="Arial"/>
          <w:lang w:val="es-ES_tradnl"/>
        </w:rPr>
        <w:t>.</w:t>
      </w:r>
    </w:p>
    <w:p w14:paraId="6E6934CB" w14:textId="77777777" w:rsidR="00A850AC" w:rsidRPr="00AE50CE" w:rsidRDefault="00A850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51B3CFE" w14:textId="3101DE62" w:rsidR="007F2B32" w:rsidRPr="00AE50CE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 los demás proyectos es la Secretaria técnica</w:t>
      </w:r>
      <w:r w:rsidR="000C5CEF">
        <w:rPr>
          <w:rFonts w:ascii="Arial" w:hAnsi="Arial" w:cs="Arial"/>
          <w:lang w:val="es-ES_tradnl"/>
        </w:rPr>
        <w:t xml:space="preserve"> correspondiente</w:t>
      </w:r>
      <w:r w:rsidRPr="00AE50CE">
        <w:rPr>
          <w:rFonts w:ascii="Arial" w:hAnsi="Arial" w:cs="Arial"/>
          <w:lang w:val="es-ES_tradnl"/>
        </w:rPr>
        <w:t xml:space="preserve"> quien valida el cumplimiento de requisitos y registra en el </w:t>
      </w:r>
      <w:r w:rsidR="006220F8" w:rsidRPr="00AE50CE">
        <w:rPr>
          <w:rFonts w:ascii="Arial" w:hAnsi="Arial" w:cs="Arial"/>
          <w:lang w:val="es-ES_tradnl"/>
        </w:rPr>
        <w:t>SPGR</w:t>
      </w:r>
      <w:r w:rsidR="006220F8">
        <w:rPr>
          <w:rFonts w:ascii="Arial" w:hAnsi="Arial" w:cs="Arial"/>
          <w:lang w:val="es-ES_tradnl"/>
        </w:rPr>
        <w:t xml:space="preserve">, </w:t>
      </w:r>
      <w:r w:rsidR="006220F8" w:rsidRPr="00AE50CE">
        <w:rPr>
          <w:rFonts w:ascii="Arial" w:hAnsi="Arial" w:cs="Arial"/>
          <w:lang w:val="es-ES_tradnl"/>
        </w:rPr>
        <w:t>por</w:t>
      </w:r>
      <w:r w:rsidRPr="00AE50CE">
        <w:rPr>
          <w:rFonts w:ascii="Arial" w:hAnsi="Arial" w:cs="Arial"/>
          <w:lang w:val="es-ES_tradnl"/>
        </w:rPr>
        <w:t xml:space="preserve"> </w:t>
      </w:r>
      <w:r w:rsidR="00036FEA">
        <w:rPr>
          <w:rFonts w:ascii="Arial" w:hAnsi="Arial" w:cs="Arial"/>
          <w:lang w:val="es-ES_tradnl"/>
        </w:rPr>
        <w:t xml:space="preserve">lo </w:t>
      </w:r>
      <w:r w:rsidR="000350AF" w:rsidRPr="00AE50CE">
        <w:rPr>
          <w:rFonts w:ascii="Arial" w:hAnsi="Arial" w:cs="Arial"/>
          <w:lang w:val="es-ES_tradnl"/>
        </w:rPr>
        <w:t>tanto,</w:t>
      </w:r>
      <w:r w:rsidRPr="00AE50CE">
        <w:rPr>
          <w:rFonts w:ascii="Arial" w:hAnsi="Arial" w:cs="Arial"/>
          <w:lang w:val="es-ES_tradnl"/>
        </w:rPr>
        <w:t xml:space="preserve"> antes de </w:t>
      </w:r>
      <w:r w:rsidR="00036FEA">
        <w:rPr>
          <w:rFonts w:ascii="Arial" w:hAnsi="Arial" w:cs="Arial"/>
          <w:lang w:val="es-ES_tradnl"/>
        </w:rPr>
        <w:t xml:space="preserve">gestionar la solicitud de expedición </w:t>
      </w:r>
      <w:r w:rsidR="000350AF">
        <w:rPr>
          <w:rFonts w:ascii="Arial" w:hAnsi="Arial" w:cs="Arial"/>
          <w:lang w:val="es-ES_tradnl"/>
        </w:rPr>
        <w:t>de</w:t>
      </w:r>
      <w:r w:rsidR="006220F8">
        <w:rPr>
          <w:rFonts w:ascii="Arial" w:hAnsi="Arial" w:cs="Arial"/>
          <w:lang w:val="es-ES_tradnl"/>
        </w:rPr>
        <w:t xml:space="preserve"> </w:t>
      </w:r>
      <w:r w:rsidR="006220F8" w:rsidRPr="00AE50CE">
        <w:rPr>
          <w:rFonts w:ascii="Arial" w:hAnsi="Arial" w:cs="Arial"/>
          <w:lang w:val="es-ES_tradnl"/>
        </w:rPr>
        <w:t>Certificados</w:t>
      </w:r>
      <w:r w:rsidR="00036FEA">
        <w:rPr>
          <w:rFonts w:ascii="Arial" w:hAnsi="Arial" w:cs="Arial"/>
          <w:lang w:val="es-ES_tradnl"/>
        </w:rPr>
        <w:t xml:space="preserve"> de D</w:t>
      </w:r>
      <w:r w:rsidRPr="00AE50CE">
        <w:rPr>
          <w:rFonts w:ascii="Arial" w:hAnsi="Arial" w:cs="Arial"/>
          <w:lang w:val="es-ES_tradnl"/>
        </w:rPr>
        <w:t>isponi</w:t>
      </w:r>
      <w:r w:rsidR="00036FEA">
        <w:rPr>
          <w:rFonts w:ascii="Arial" w:hAnsi="Arial" w:cs="Arial"/>
          <w:lang w:val="es-ES_tradnl"/>
        </w:rPr>
        <w:t>bilidad P</w:t>
      </w:r>
      <w:r w:rsidR="001F5759" w:rsidRPr="00AE50CE">
        <w:rPr>
          <w:rFonts w:ascii="Arial" w:hAnsi="Arial" w:cs="Arial"/>
          <w:lang w:val="es-ES_tradnl"/>
        </w:rPr>
        <w:t>resupuestal se requiere</w:t>
      </w:r>
      <w:r w:rsidRPr="00AE50CE">
        <w:rPr>
          <w:rFonts w:ascii="Arial" w:hAnsi="Arial" w:cs="Arial"/>
          <w:lang w:val="es-ES_tradnl"/>
        </w:rPr>
        <w:t xml:space="preserve">: </w:t>
      </w:r>
    </w:p>
    <w:p w14:paraId="10FFAFD2" w14:textId="77777777" w:rsidR="007F2B32" w:rsidRPr="00AE50CE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7F2B32" w:rsidRPr="00AE50CE" w14:paraId="399633D4" w14:textId="77777777" w:rsidTr="002F26A9">
        <w:tc>
          <w:tcPr>
            <w:tcW w:w="8946" w:type="dxa"/>
            <w:vAlign w:val="center"/>
          </w:tcPr>
          <w:p w14:paraId="3C08D312" w14:textId="75A8E8DE" w:rsidR="007F2B32" w:rsidRPr="00AE50CE" w:rsidRDefault="007F2B32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del coordinador del proyecto el certificado de cumplimiento de requisitos previos</w:t>
            </w:r>
            <w:r w:rsidR="007A368D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="007A368D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al inicio de la ejecución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expedido por la Secretaría Técnica.</w:t>
            </w:r>
          </w:p>
        </w:tc>
      </w:tr>
    </w:tbl>
    <w:p w14:paraId="524F2122" w14:textId="77777777" w:rsidR="007F2B32" w:rsidRDefault="007F2B3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0B6FC61" w14:textId="77777777" w:rsidR="00A30192" w:rsidRPr="00AE50CE" w:rsidRDefault="00A3019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6FCE5B6" w14:textId="1A19125E" w:rsidR="00B764C0" w:rsidRPr="00AE50CE" w:rsidRDefault="00F131AC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AE50CE">
        <w:rPr>
          <w:rFonts w:ascii="Arial" w:hAnsi="Arial" w:cs="Arial"/>
          <w:b/>
          <w:i/>
          <w:u w:val="single"/>
          <w:lang w:val="es-ES_tradnl"/>
        </w:rPr>
        <w:t>SOLICITAR Y GENERAR EL CERTIFICADO DE DISPONIBILIDAD PRESUPU</w:t>
      </w:r>
      <w:r w:rsidR="00C740B4">
        <w:rPr>
          <w:rFonts w:ascii="Arial" w:hAnsi="Arial" w:cs="Arial"/>
          <w:b/>
          <w:i/>
          <w:u w:val="single"/>
          <w:lang w:val="es-ES_tradnl"/>
        </w:rPr>
        <w:t>E</w:t>
      </w:r>
      <w:r w:rsidRPr="00AE50CE">
        <w:rPr>
          <w:rFonts w:ascii="Arial" w:hAnsi="Arial" w:cs="Arial"/>
          <w:b/>
          <w:i/>
          <w:u w:val="single"/>
          <w:lang w:val="es-ES_tradnl"/>
        </w:rPr>
        <w:t>STAL</w:t>
      </w:r>
      <w:r w:rsidR="009A3EAC" w:rsidRPr="00AE50CE">
        <w:rPr>
          <w:rFonts w:ascii="Arial" w:hAnsi="Arial" w:cs="Arial"/>
          <w:b/>
          <w:i/>
          <w:u w:val="single"/>
          <w:lang w:val="es-ES_tradnl"/>
        </w:rPr>
        <w:t xml:space="preserve"> </w:t>
      </w:r>
    </w:p>
    <w:p w14:paraId="6F05541A" w14:textId="4D347A17" w:rsidR="00440842" w:rsidRDefault="0044084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>Para da</w:t>
      </w:r>
      <w:r w:rsidR="004D04A9">
        <w:rPr>
          <w:rFonts w:ascii="Arial" w:hAnsi="Arial" w:cs="Arial"/>
          <w:lang w:val="es-ES_tradnl"/>
        </w:rPr>
        <w:t>r trámite a las solicitudes de Certificado de Disponibilidad P</w:t>
      </w:r>
      <w:r w:rsidRPr="00AE50CE">
        <w:rPr>
          <w:rFonts w:ascii="Arial" w:hAnsi="Arial" w:cs="Arial"/>
          <w:lang w:val="es-ES_tradnl"/>
        </w:rPr>
        <w:t xml:space="preserve">resupuestal </w:t>
      </w:r>
      <w:r w:rsidR="00FC3622" w:rsidRPr="00AE50CE">
        <w:rPr>
          <w:rFonts w:ascii="Arial" w:hAnsi="Arial" w:cs="Arial"/>
          <w:lang w:val="es-ES_tradnl"/>
        </w:rPr>
        <w:t xml:space="preserve">en el SPGR </w:t>
      </w:r>
      <w:r w:rsidRPr="00AE50CE">
        <w:rPr>
          <w:rFonts w:ascii="Arial" w:hAnsi="Arial" w:cs="Arial"/>
          <w:lang w:val="es-ES_tradnl"/>
        </w:rPr>
        <w:t xml:space="preserve">se debe </w:t>
      </w:r>
      <w:r w:rsidR="004D04A9">
        <w:rPr>
          <w:rFonts w:ascii="Arial" w:hAnsi="Arial" w:cs="Arial"/>
          <w:lang w:val="es-ES_tradnl"/>
        </w:rPr>
        <w:t>disponer</w:t>
      </w:r>
      <w:r w:rsidRPr="00AE50CE">
        <w:rPr>
          <w:rFonts w:ascii="Arial" w:hAnsi="Arial" w:cs="Arial"/>
          <w:lang w:val="es-ES_tradnl"/>
        </w:rPr>
        <w:t xml:space="preserve"> anticipadamente </w:t>
      </w:r>
      <w:r w:rsidR="004D04A9">
        <w:rPr>
          <w:rFonts w:ascii="Arial" w:hAnsi="Arial" w:cs="Arial"/>
          <w:lang w:val="es-ES_tradnl"/>
        </w:rPr>
        <w:t>de</w:t>
      </w:r>
      <w:r w:rsidRPr="00AE50CE">
        <w:rPr>
          <w:rFonts w:ascii="Arial" w:hAnsi="Arial" w:cs="Arial"/>
          <w:lang w:val="es-ES_tradnl"/>
        </w:rPr>
        <w:t xml:space="preserve"> los certificados de cumplimiento de requisitos antes descritos, de lo contrario no se </w:t>
      </w:r>
      <w:r w:rsidR="00645FD3">
        <w:rPr>
          <w:rFonts w:ascii="Arial" w:hAnsi="Arial" w:cs="Arial"/>
          <w:lang w:val="es-ES_tradnl"/>
        </w:rPr>
        <w:t>podrá atender la</w:t>
      </w:r>
      <w:r w:rsidR="004D04A9">
        <w:rPr>
          <w:rFonts w:ascii="Arial" w:hAnsi="Arial" w:cs="Arial"/>
          <w:lang w:val="es-ES_tradnl"/>
        </w:rPr>
        <w:t xml:space="preserve"> solicitud</w:t>
      </w:r>
      <w:r w:rsidR="009D5DF9" w:rsidRPr="00AE50CE">
        <w:rPr>
          <w:rFonts w:ascii="Arial" w:hAnsi="Arial" w:cs="Arial"/>
          <w:lang w:val="es-ES_tradnl"/>
        </w:rPr>
        <w:t>.  Para esta actividad se requiere:</w:t>
      </w:r>
    </w:p>
    <w:p w14:paraId="3A78533F" w14:textId="77777777" w:rsidR="007B34F7" w:rsidRPr="00AE50CE" w:rsidRDefault="007B34F7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9D5DF9" w:rsidRPr="00AE50CE" w14:paraId="216DCB47" w14:textId="77777777" w:rsidTr="002F26A9">
        <w:tc>
          <w:tcPr>
            <w:tcW w:w="8946" w:type="dxa"/>
            <w:vAlign w:val="center"/>
          </w:tcPr>
          <w:p w14:paraId="351E5DA5" w14:textId="77777777" w:rsidR="009D5DF9" w:rsidRPr="00AE50CE" w:rsidRDefault="009D5DF9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Recibir por parte del coordinador del proyecto las solicitudes de CDP</w:t>
            </w:r>
            <w:r w:rsidR="00FC3622"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en horas de la mañana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, en la plantilla establecida por gestión de presupuesto, la cual como mínimo debe contener:</w:t>
            </w:r>
          </w:p>
          <w:p w14:paraId="68FB60E6" w14:textId="77777777" w:rsidR="009D5DF9" w:rsidRPr="00AE50CE" w:rsidRDefault="009D5DF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Código BPIN del proyecto </w:t>
            </w:r>
          </w:p>
          <w:p w14:paraId="0EC14F38" w14:textId="77777777" w:rsidR="009D5DF9" w:rsidRPr="00AE50CE" w:rsidRDefault="009D5DF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Nombre completo del proyecto tal y como fue aprobado en el SGR</w:t>
            </w:r>
          </w:p>
          <w:p w14:paraId="2908CDE5" w14:textId="77777777" w:rsidR="009D5DF9" w:rsidRPr="00AE50CE" w:rsidRDefault="009D5DF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Valor</w:t>
            </w:r>
          </w:p>
          <w:p w14:paraId="75DFD122" w14:textId="50BB2753" w:rsidR="009D5DF9" w:rsidRDefault="009F20C9" w:rsidP="00114554">
            <w:pPr>
              <w:pStyle w:val="Prrafodelista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Objeto</w:t>
            </w:r>
          </w:p>
          <w:p w14:paraId="05A70CB0" w14:textId="77777777" w:rsidR="000350AF" w:rsidRDefault="000350AF" w:rsidP="000350AF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before="60" w:after="60" w:line="276" w:lineRule="auto"/>
              <w:ind w:left="1440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</w:p>
          <w:p w14:paraId="7B89F9AC" w14:textId="77777777" w:rsidR="006220F8" w:rsidRDefault="006220F8" w:rsidP="006220F8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6220F8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NOTA: </w:t>
            </w:r>
            <w:r w:rsidRPr="000350AF">
              <w:rPr>
                <w:rFonts w:ascii="Arial" w:hAnsi="Arial" w:cs="Arial"/>
                <w:sz w:val="18"/>
                <w:szCs w:val="18"/>
                <w:lang w:val="es-MX"/>
              </w:rPr>
              <w:t>El único CDP válido para iniciar la ejecución del proyecto, es el expedido desde la plataforma SPGR.</w:t>
            </w:r>
          </w:p>
          <w:p w14:paraId="51CF86A8" w14:textId="749E64B2" w:rsidR="000350AF" w:rsidRPr="006220F8" w:rsidRDefault="000350AF" w:rsidP="006220F8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14:paraId="0C1C1A05" w14:textId="77777777" w:rsidR="009D5DF9" w:rsidRPr="00AE50CE" w:rsidRDefault="009D5DF9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14:paraId="2D1EE046" w14:textId="10641DC6" w:rsidR="006066F3" w:rsidRDefault="00F045D7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Una vez</w:t>
      </w:r>
      <w:r w:rsidR="000350AF">
        <w:rPr>
          <w:rFonts w:ascii="Arial" w:hAnsi="Arial" w:cs="Arial"/>
          <w:sz w:val="20"/>
          <w:szCs w:val="20"/>
          <w:lang w:val="es-MX"/>
        </w:rPr>
        <w:t xml:space="preserve"> el Perfil</w:t>
      </w:r>
      <w:r>
        <w:rPr>
          <w:rFonts w:ascii="Arial" w:hAnsi="Arial" w:cs="Arial"/>
          <w:sz w:val="20"/>
          <w:szCs w:val="20"/>
          <w:lang w:val="es-MX"/>
        </w:rPr>
        <w:t xml:space="preserve"> Gestión de Presupuesto, genere el Certificado de D</w:t>
      </w:r>
      <w:r w:rsidR="006066F3" w:rsidRPr="00AE50CE">
        <w:rPr>
          <w:rFonts w:ascii="Arial" w:hAnsi="Arial" w:cs="Arial"/>
          <w:sz w:val="20"/>
          <w:szCs w:val="20"/>
          <w:lang w:val="es-MX"/>
        </w:rPr>
        <w:t>isponibilidad</w:t>
      </w:r>
      <w:r w:rsidR="00144238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>desde</w:t>
      </w:r>
      <w:r w:rsidR="00144238">
        <w:rPr>
          <w:rFonts w:ascii="Arial" w:hAnsi="Arial" w:cs="Arial"/>
          <w:sz w:val="20"/>
          <w:szCs w:val="20"/>
          <w:lang w:val="es-MX"/>
        </w:rPr>
        <w:t xml:space="preserve"> el SPGR, este </w:t>
      </w:r>
      <w:r>
        <w:rPr>
          <w:rFonts w:ascii="Arial" w:hAnsi="Arial" w:cs="Arial"/>
          <w:sz w:val="20"/>
          <w:szCs w:val="20"/>
          <w:lang w:val="es-MX"/>
        </w:rPr>
        <w:t>será enviado vía</w:t>
      </w:r>
      <w:r w:rsidR="006066F3" w:rsidRPr="00AE50CE">
        <w:rPr>
          <w:rFonts w:ascii="Arial" w:hAnsi="Arial" w:cs="Arial"/>
          <w:sz w:val="20"/>
          <w:szCs w:val="20"/>
          <w:lang w:val="es-MX"/>
        </w:rPr>
        <w:t xml:space="preserve"> correo electrónico </w:t>
      </w:r>
      <w:r>
        <w:rPr>
          <w:rFonts w:ascii="Arial" w:hAnsi="Arial" w:cs="Arial"/>
          <w:sz w:val="20"/>
          <w:szCs w:val="20"/>
          <w:lang w:val="es-MX"/>
        </w:rPr>
        <w:t>al coordinador del proyecto.</w:t>
      </w:r>
    </w:p>
    <w:p w14:paraId="46534043" w14:textId="73F51387" w:rsidR="00ED74D3" w:rsidRPr="00AE50CE" w:rsidRDefault="00ED74D3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Importante </w:t>
      </w:r>
      <w:r w:rsidR="008429BF">
        <w:rPr>
          <w:rFonts w:ascii="Arial" w:hAnsi="Arial" w:cs="Arial"/>
          <w:sz w:val="20"/>
          <w:szCs w:val="20"/>
          <w:lang w:val="es-MX"/>
        </w:rPr>
        <w:t xml:space="preserve">que al momento de realizar solicitudes de compromiso se anexe </w:t>
      </w:r>
      <w:r>
        <w:rPr>
          <w:rFonts w:ascii="Arial" w:hAnsi="Arial" w:cs="Arial"/>
          <w:sz w:val="20"/>
          <w:szCs w:val="20"/>
          <w:lang w:val="es-MX"/>
        </w:rPr>
        <w:t>el CDP genera</w:t>
      </w:r>
      <w:r w:rsidR="008429BF">
        <w:rPr>
          <w:rFonts w:ascii="Arial" w:hAnsi="Arial" w:cs="Arial"/>
          <w:sz w:val="20"/>
          <w:szCs w:val="20"/>
          <w:lang w:val="es-MX"/>
        </w:rPr>
        <w:t>d</w:t>
      </w:r>
      <w:r>
        <w:rPr>
          <w:rFonts w:ascii="Arial" w:hAnsi="Arial" w:cs="Arial"/>
          <w:sz w:val="20"/>
          <w:szCs w:val="20"/>
          <w:lang w:val="es-MX"/>
        </w:rPr>
        <w:t xml:space="preserve">o en el SPGR </w:t>
      </w:r>
      <w:r w:rsidR="008429BF">
        <w:rPr>
          <w:rFonts w:ascii="Arial" w:hAnsi="Arial" w:cs="Arial"/>
          <w:sz w:val="20"/>
          <w:szCs w:val="20"/>
          <w:lang w:val="es-MX"/>
        </w:rPr>
        <w:t xml:space="preserve">a </w:t>
      </w:r>
      <w:r w:rsidR="00F45EC0">
        <w:rPr>
          <w:rFonts w:ascii="Arial" w:hAnsi="Arial" w:cs="Arial"/>
          <w:sz w:val="20"/>
          <w:szCs w:val="20"/>
          <w:lang w:val="es-MX"/>
        </w:rPr>
        <w:t>Jurídica, Compra de Bienes y Suministros, Viáticos y apoyos, entre otro</w:t>
      </w:r>
      <w:r w:rsidR="00A12A65">
        <w:rPr>
          <w:rFonts w:ascii="Arial" w:hAnsi="Arial" w:cs="Arial"/>
          <w:sz w:val="20"/>
          <w:szCs w:val="20"/>
          <w:lang w:val="es-MX"/>
        </w:rPr>
        <w:t>s</w:t>
      </w:r>
      <w:r w:rsidR="00326382">
        <w:rPr>
          <w:rFonts w:ascii="Arial" w:hAnsi="Arial" w:cs="Arial"/>
          <w:sz w:val="20"/>
          <w:szCs w:val="20"/>
          <w:lang w:val="es-MX"/>
        </w:rPr>
        <w:t xml:space="preserve"> de acuerdo con el tipo de solicitud.</w:t>
      </w:r>
    </w:p>
    <w:p w14:paraId="148EA896" w14:textId="77777777" w:rsidR="006066F3" w:rsidRPr="00AE50CE" w:rsidRDefault="006066F3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FE63D16" w14:textId="77777777" w:rsidR="00FC3622" w:rsidRPr="00AE50CE" w:rsidRDefault="00FC3622" w:rsidP="00114554">
      <w:pPr>
        <w:pStyle w:val="Textoindependiente"/>
        <w:numPr>
          <w:ilvl w:val="0"/>
          <w:numId w:val="21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commentRangeStart w:id="1"/>
      <w:r w:rsidRPr="00AE50CE">
        <w:rPr>
          <w:rFonts w:ascii="Arial" w:hAnsi="Arial" w:cs="Arial"/>
          <w:b/>
          <w:i/>
          <w:u w:val="single"/>
          <w:lang w:val="es-ES_tradnl"/>
        </w:rPr>
        <w:t>GENERAR COMPROMISO</w:t>
      </w:r>
      <w:commentRangeEnd w:id="1"/>
      <w:r w:rsidR="00E7096C">
        <w:rPr>
          <w:rStyle w:val="Refdecomentario"/>
        </w:rPr>
        <w:commentReference w:id="1"/>
      </w:r>
    </w:p>
    <w:p w14:paraId="7EC2507A" w14:textId="77777777" w:rsidR="00FC3622" w:rsidRPr="00AE50CE" w:rsidRDefault="00FC362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Para dar trámite </w:t>
      </w:r>
      <w:r w:rsidR="009A3EAC" w:rsidRPr="00AE50CE">
        <w:rPr>
          <w:rFonts w:ascii="Arial" w:hAnsi="Arial" w:cs="Arial"/>
          <w:lang w:val="es-ES_tradnl"/>
        </w:rPr>
        <w:t xml:space="preserve">a la </w:t>
      </w:r>
      <w:r w:rsidR="001F7A1A" w:rsidRPr="00AE50CE">
        <w:rPr>
          <w:rFonts w:ascii="Arial" w:hAnsi="Arial" w:cs="Arial"/>
          <w:lang w:val="es-ES_tradnl"/>
        </w:rPr>
        <w:t xml:space="preserve">generación del compromiso en </w:t>
      </w:r>
      <w:r w:rsidR="009A3EAC" w:rsidRPr="00AE50CE">
        <w:rPr>
          <w:rFonts w:ascii="Arial" w:hAnsi="Arial" w:cs="Arial"/>
          <w:lang w:val="es-ES_tradnl"/>
        </w:rPr>
        <w:t xml:space="preserve">el SPGR es necesario </w:t>
      </w:r>
      <w:r w:rsidR="001F7A1A" w:rsidRPr="00AE50CE">
        <w:rPr>
          <w:rFonts w:ascii="Arial" w:hAnsi="Arial" w:cs="Arial"/>
          <w:lang w:val="es-ES_tradnl"/>
        </w:rPr>
        <w:t xml:space="preserve">que </w:t>
      </w:r>
      <w:r w:rsidR="009A3EAC" w:rsidRPr="00AE50CE">
        <w:rPr>
          <w:rFonts w:ascii="Arial" w:hAnsi="Arial" w:cs="Arial"/>
          <w:lang w:val="es-ES_tradnl"/>
        </w:rPr>
        <w:t>el tercero y la cuenta bancaria</w:t>
      </w:r>
      <w:r w:rsidR="001F7A1A" w:rsidRPr="00AE50CE">
        <w:rPr>
          <w:rFonts w:ascii="Arial" w:hAnsi="Arial" w:cs="Arial"/>
          <w:lang w:val="es-ES_tradnl"/>
        </w:rPr>
        <w:t xml:space="preserve"> estén creados</w:t>
      </w:r>
      <w:r w:rsidR="009A3EAC" w:rsidRPr="00AE50CE">
        <w:rPr>
          <w:rFonts w:ascii="Arial" w:hAnsi="Arial" w:cs="Arial"/>
          <w:lang w:val="es-ES_tradnl"/>
        </w:rPr>
        <w:t xml:space="preserve">, por </w:t>
      </w:r>
      <w:r w:rsidR="001F7A1A" w:rsidRPr="00AE50CE">
        <w:rPr>
          <w:rFonts w:ascii="Arial" w:hAnsi="Arial" w:cs="Arial"/>
          <w:lang w:val="es-ES_tradnl"/>
        </w:rPr>
        <w:t xml:space="preserve">tanto, </w:t>
      </w:r>
      <w:r w:rsidR="009A3EAC" w:rsidRPr="00AE50CE">
        <w:rPr>
          <w:rFonts w:ascii="Arial" w:hAnsi="Arial" w:cs="Arial"/>
          <w:lang w:val="es-ES_tradnl"/>
        </w:rPr>
        <w:t>se requiere:</w:t>
      </w:r>
    </w:p>
    <w:p w14:paraId="7F965034" w14:textId="77777777" w:rsidR="009A3EAC" w:rsidRPr="00AE50CE" w:rsidRDefault="009A3E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59"/>
      </w:tblGrid>
      <w:tr w:rsidR="009A3EAC" w:rsidRPr="00AE50CE" w14:paraId="645AC05C" w14:textId="77777777" w:rsidTr="009A3EAC">
        <w:tc>
          <w:tcPr>
            <w:tcW w:w="8959" w:type="dxa"/>
            <w:vAlign w:val="center"/>
          </w:tcPr>
          <w:p w14:paraId="448FCCB5" w14:textId="37F8623E" w:rsidR="009A3EAC" w:rsidRPr="00AE50CE" w:rsidRDefault="009A3EAC" w:rsidP="00114554">
            <w:pPr>
              <w:spacing w:before="60" w:after="60" w:line="276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del coordinador </w:t>
            </w:r>
            <w:sdt>
              <w:sdtPr>
                <w:tag w:val="goog_rdk_0"/>
                <w:id w:val="-748270772"/>
              </w:sdtPr>
              <w:sdtEndPr/>
              <w:sdtContent>
                <w:commentRangeStart w:id="2"/>
              </w:sdtContent>
            </w:sdt>
            <w:sdt>
              <w:sdtPr>
                <w:tag w:val="goog_rdk_1"/>
                <w:id w:val="-151457278"/>
              </w:sdtPr>
              <w:sdtEndPr/>
              <w:sdtContent>
                <w:commentRangeStart w:id="3"/>
              </w:sdtContent>
            </w:sdt>
            <w:sdt>
              <w:sdtPr>
                <w:tag w:val="goog_rdk_2"/>
                <w:id w:val="-1288348501"/>
              </w:sdtPr>
              <w:sdtEndPr/>
              <w:sdtContent>
                <w:commentRangeStart w:id="4"/>
              </w:sdtContent>
            </w:sdt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>del</w:t>
            </w:r>
            <w:commentRangeEnd w:id="2"/>
            <w:r>
              <w:rPr>
                <w:rStyle w:val="Refdecomentario"/>
              </w:rPr>
              <w:commentReference w:id="2"/>
            </w:r>
            <w:commentRangeEnd w:id="3"/>
            <w:r>
              <w:rPr>
                <w:rStyle w:val="Refdecomentario"/>
              </w:rPr>
              <w:commentReference w:id="3"/>
            </w:r>
            <w:commentRangeEnd w:id="4"/>
            <w:r>
              <w:rPr>
                <w:rStyle w:val="Refdecomentario"/>
              </w:rPr>
              <w:commentReference w:id="4"/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pro</w:t>
            </w:r>
            <w:r w:rsidR="008F5F77">
              <w:rPr>
                <w:rFonts w:ascii="Arial" w:hAnsi="Arial" w:cs="Arial"/>
                <w:sz w:val="20"/>
                <w:szCs w:val="20"/>
                <w:lang w:val="es-MX"/>
              </w:rPr>
              <w:t xml:space="preserve">yecto en horas de la mañana toda </w:t>
            </w:r>
            <w:r w:rsidR="008F5F77" w:rsidRPr="00AE50CE">
              <w:rPr>
                <w:rFonts w:ascii="Arial" w:hAnsi="Arial" w:cs="Arial"/>
                <w:sz w:val="20"/>
                <w:szCs w:val="20"/>
                <w:lang w:val="es-MX"/>
              </w:rPr>
              <w:t>la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documentación completa </w:t>
            </w:r>
            <w:r w:rsidR="008F5F77">
              <w:rPr>
                <w:rFonts w:ascii="Arial" w:hAnsi="Arial" w:cs="Arial"/>
                <w:sz w:val="20"/>
                <w:szCs w:val="20"/>
                <w:lang w:val="es-MX"/>
              </w:rPr>
              <w:t xml:space="preserve">para soportar el compromiso: 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5BAD124B" w14:textId="77777777" w:rsidR="009A3EAC" w:rsidRPr="00AE50CE" w:rsidRDefault="009A3EAC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Plantilla diligenciada con respecto a la información del tercero</w:t>
            </w:r>
          </w:p>
          <w:p w14:paraId="231E97FD" w14:textId="77777777" w:rsidR="00D06CAF" w:rsidRDefault="009A3EAC" w:rsidP="0045374B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D06CAF">
              <w:rPr>
                <w:rFonts w:ascii="Arial" w:hAnsi="Arial" w:cs="Arial"/>
                <w:szCs w:val="20"/>
                <w:lang w:val="es-MX"/>
              </w:rPr>
              <w:t>RUT</w:t>
            </w:r>
            <w:r w:rsidR="00AD5C1F" w:rsidRPr="00D06CAF">
              <w:rPr>
                <w:rFonts w:ascii="Arial" w:hAnsi="Arial" w:cs="Arial"/>
                <w:szCs w:val="20"/>
                <w:lang w:val="es-MX"/>
              </w:rPr>
              <w:t xml:space="preserve"> y </w:t>
            </w:r>
            <w:r w:rsidR="001F30D7" w:rsidRPr="00D06CAF">
              <w:rPr>
                <w:rFonts w:ascii="Arial" w:hAnsi="Arial" w:cs="Arial"/>
                <w:szCs w:val="20"/>
                <w:lang w:val="es-MX"/>
              </w:rPr>
              <w:t>certificado de extistencia y representación legal</w:t>
            </w:r>
            <w:r w:rsidR="00D06CAF" w:rsidRPr="00D06CAF">
              <w:rPr>
                <w:rFonts w:ascii="Arial" w:hAnsi="Arial" w:cs="Arial"/>
                <w:szCs w:val="20"/>
                <w:lang w:val="es-MX"/>
              </w:rPr>
              <w:t xml:space="preserve"> de la cáma</w:t>
            </w:r>
            <w:r w:rsidR="00D06CAF">
              <w:rPr>
                <w:rFonts w:ascii="Arial" w:hAnsi="Arial" w:cs="Arial"/>
                <w:szCs w:val="20"/>
                <w:lang w:val="es-MX"/>
              </w:rPr>
              <w:t xml:space="preserve">ra de comercio </w:t>
            </w:r>
          </w:p>
          <w:p w14:paraId="39F98607" w14:textId="11F29A85" w:rsidR="009A3EAC" w:rsidRPr="00D06CAF" w:rsidRDefault="009A3EAC" w:rsidP="0045374B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D06CAF">
              <w:rPr>
                <w:rFonts w:ascii="Arial" w:hAnsi="Arial" w:cs="Arial"/>
                <w:szCs w:val="20"/>
                <w:lang w:val="es-MX"/>
              </w:rPr>
              <w:t xml:space="preserve">Certificado de cuenta bancaria remitido por la entidad financiera correspondiente </w:t>
            </w:r>
          </w:p>
          <w:p w14:paraId="34979EA6" w14:textId="77777777" w:rsidR="009A3EAC" w:rsidRDefault="009A3EAC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>Contrato o acto administrativo según sea el caso.  Este documento debe especificar en su cláusula de imputación presupuestal que los recursos son del SGR y el CDP que haya sido asignado en el SPGR</w:t>
            </w:r>
          </w:p>
          <w:p w14:paraId="37AE138E" w14:textId="62F4EFD6" w:rsidR="005F015A" w:rsidRPr="00EF7327" w:rsidRDefault="005F015A" w:rsidP="00EF7327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Plantilla diligencia</w:t>
            </w:r>
            <w:r w:rsidR="00EF7327">
              <w:rPr>
                <w:rFonts w:ascii="Arial" w:hAnsi="Arial" w:cs="Arial"/>
                <w:szCs w:val="20"/>
                <w:lang w:val="es-MX"/>
              </w:rPr>
              <w:t>da</w:t>
            </w:r>
            <w:r w:rsidRPr="00EF7327">
              <w:rPr>
                <w:rFonts w:ascii="Arial" w:hAnsi="Arial" w:cs="Arial"/>
                <w:szCs w:val="20"/>
                <w:lang w:val="es-MX"/>
              </w:rPr>
              <w:t xml:space="preserve"> de cronograma de pagos </w:t>
            </w:r>
          </w:p>
          <w:p w14:paraId="2C3112D7" w14:textId="15BD089C" w:rsidR="002B6F8E" w:rsidRPr="00AE50CE" w:rsidRDefault="002B6F8E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Registro </w:t>
            </w:r>
            <w:r w:rsidR="005D18AF">
              <w:rPr>
                <w:rFonts w:ascii="Arial" w:hAnsi="Arial" w:cs="Arial"/>
                <w:szCs w:val="20"/>
                <w:lang w:val="es-MX"/>
              </w:rPr>
              <w:t>de incio del proceso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 </w:t>
            </w:r>
            <w:r w:rsidR="00E96127">
              <w:rPr>
                <w:rFonts w:ascii="Arial" w:hAnsi="Arial" w:cs="Arial"/>
                <w:szCs w:val="20"/>
                <w:lang w:val="es-MX"/>
              </w:rPr>
              <w:t xml:space="preserve">de contratación </w:t>
            </w:r>
            <w:r w:rsidRPr="00AE50CE">
              <w:rPr>
                <w:rFonts w:ascii="Arial" w:hAnsi="Arial" w:cs="Arial"/>
                <w:szCs w:val="20"/>
                <w:lang w:val="es-MX"/>
              </w:rPr>
              <w:t>en el SECOP</w:t>
            </w:r>
          </w:p>
          <w:p w14:paraId="71AC9D4A" w14:textId="6F5DBBB9" w:rsidR="00EA6B63" w:rsidRDefault="00EA6B63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 w:rsidRPr="00AE50CE">
              <w:rPr>
                <w:rFonts w:ascii="Arial" w:hAnsi="Arial" w:cs="Arial"/>
                <w:szCs w:val="20"/>
                <w:lang w:val="es-MX"/>
              </w:rPr>
              <w:t xml:space="preserve">Para el caso del pago de matrícula de los estudiantes adicional </w:t>
            </w:r>
            <w:r w:rsidR="000F187E">
              <w:rPr>
                <w:rFonts w:ascii="Arial" w:hAnsi="Arial" w:cs="Arial"/>
                <w:szCs w:val="20"/>
                <w:lang w:val="es-MX"/>
              </w:rPr>
              <w:t xml:space="preserve">a los literales a, b, </w:t>
            </w:r>
            <w:r w:rsidR="005F015A">
              <w:rPr>
                <w:rFonts w:ascii="Arial" w:hAnsi="Arial" w:cs="Arial"/>
                <w:szCs w:val="20"/>
                <w:lang w:val="es-MX"/>
              </w:rPr>
              <w:t>c,</w:t>
            </w:r>
            <w:r w:rsidR="000F187E">
              <w:rPr>
                <w:rFonts w:ascii="Arial" w:hAnsi="Arial" w:cs="Arial"/>
                <w:szCs w:val="20"/>
                <w:lang w:val="es-MX"/>
              </w:rPr>
              <w:t xml:space="preserve"> d</w:t>
            </w:r>
            <w:r w:rsidR="005F015A">
              <w:rPr>
                <w:rFonts w:ascii="Arial" w:hAnsi="Arial" w:cs="Arial"/>
                <w:szCs w:val="20"/>
                <w:lang w:val="es-MX"/>
              </w:rPr>
              <w:t xml:space="preserve"> y e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, se requiere: Recibo de matrícula </w:t>
            </w:r>
            <w:r w:rsidR="006B467A">
              <w:rPr>
                <w:rFonts w:ascii="Arial" w:hAnsi="Arial" w:cs="Arial"/>
                <w:szCs w:val="20"/>
                <w:lang w:val="es-MX"/>
              </w:rPr>
              <w:t xml:space="preserve">o cuenta de cobro vigente </w:t>
            </w:r>
            <w:r w:rsidRPr="00AE50CE">
              <w:rPr>
                <w:rFonts w:ascii="Arial" w:hAnsi="Arial" w:cs="Arial"/>
                <w:szCs w:val="20"/>
                <w:lang w:val="es-MX"/>
              </w:rPr>
              <w:t xml:space="preserve">y certificado de </w:t>
            </w:r>
            <w:r w:rsidR="005F015A">
              <w:rPr>
                <w:rFonts w:ascii="Arial" w:hAnsi="Arial" w:cs="Arial"/>
                <w:szCs w:val="20"/>
                <w:lang w:val="es-MX"/>
              </w:rPr>
              <w:t xml:space="preserve">cumplimiento de requisitos expedido por </w:t>
            </w:r>
            <w:r w:rsidRPr="00AE50CE">
              <w:rPr>
                <w:rFonts w:ascii="Arial" w:hAnsi="Arial" w:cs="Arial"/>
                <w:szCs w:val="20"/>
                <w:lang w:val="es-MX"/>
              </w:rPr>
              <w:t>colfuturo.</w:t>
            </w:r>
          </w:p>
          <w:p w14:paraId="79F7AD94" w14:textId="1ADDD1CB" w:rsidR="00496B75" w:rsidRDefault="00496B75" w:rsidP="00114554">
            <w:pPr>
              <w:pStyle w:val="Prrafodelista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szCs w:val="20"/>
                <w:lang w:val="es-MX"/>
              </w:rPr>
              <w:t>Para el caso de los contratos que exceden el bienio, se debe remitir el Acuerdo de aprobación d</w:t>
            </w:r>
            <w:r w:rsidR="00C06D97">
              <w:rPr>
                <w:rFonts w:ascii="Arial" w:hAnsi="Arial" w:cs="Arial"/>
                <w:szCs w:val="20"/>
                <w:lang w:val="es-MX"/>
              </w:rPr>
              <w:t>e vigencia futuras de ejecución.</w:t>
            </w:r>
          </w:p>
          <w:p w14:paraId="23EA8414" w14:textId="77777777" w:rsidR="002364E2" w:rsidRDefault="002364E2" w:rsidP="002364E2">
            <w:pPr>
              <w:pStyle w:val="Prrafodelista"/>
              <w:widowControl/>
              <w:numPr>
                <w:ilvl w:val="0"/>
                <w:numId w:val="0"/>
              </w:numPr>
              <w:autoSpaceDE/>
              <w:autoSpaceDN/>
              <w:adjustRightInd/>
              <w:spacing w:before="60" w:after="60" w:line="276" w:lineRule="auto"/>
              <w:ind w:left="720"/>
              <w:contextualSpacing/>
              <w:jc w:val="both"/>
              <w:rPr>
                <w:rFonts w:ascii="Arial" w:hAnsi="Arial" w:cs="Arial"/>
                <w:szCs w:val="20"/>
                <w:lang w:val="es-MX"/>
              </w:rPr>
            </w:pPr>
          </w:p>
          <w:p w14:paraId="59FE19EA" w14:textId="00A95284" w:rsidR="0080405E" w:rsidRDefault="0080405E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lastRenderedPageBreak/>
              <w:t>Nota:</w:t>
            </w:r>
            <w:r w:rsidRPr="00AE50CE">
              <w:rPr>
                <w:rFonts w:ascii="Arial" w:hAnsi="Arial" w:cs="Arial"/>
                <w:sz w:val="20"/>
                <w:szCs w:val="20"/>
                <w:lang w:val="es-MX"/>
              </w:rPr>
              <w:t xml:space="preserve"> Si no se cuenta con toda la información completa que requiere el SPGR para la generación del compromiso no se podrá continuar con el trámite.</w:t>
            </w:r>
          </w:p>
          <w:p w14:paraId="0434FAFB" w14:textId="7ACF5084" w:rsidR="00A96AF6" w:rsidRPr="00A96AF6" w:rsidRDefault="00A96AF6" w:rsidP="00114554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  <w:p w14:paraId="7F8D21E8" w14:textId="720CA408" w:rsidR="00A96AF6" w:rsidRPr="00AE50CE" w:rsidRDefault="00A96AF6" w:rsidP="008C5D8D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96AF6">
              <w:rPr>
                <w:rFonts w:ascii="Arial" w:hAnsi="Arial" w:cs="Arial"/>
                <w:b/>
                <w:sz w:val="20"/>
                <w:szCs w:val="20"/>
                <w:lang w:val="es-MX"/>
              </w:rPr>
              <w:t>Cronograma de pago: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Corresponde al cronograma mensual de los pagos que se realizarán al tercero, el cual debe guardar </w:t>
            </w:r>
            <w:r w:rsidR="008C5D8D">
              <w:rPr>
                <w:rFonts w:ascii="Arial" w:hAnsi="Arial" w:cs="Arial"/>
                <w:sz w:val="20"/>
                <w:szCs w:val="20"/>
                <w:lang w:val="es-MX"/>
              </w:rPr>
              <w:t xml:space="preserve">coherencia </w:t>
            </w:r>
            <w:r>
              <w:rPr>
                <w:rFonts w:ascii="Arial" w:hAnsi="Arial" w:cs="Arial"/>
                <w:sz w:val="20"/>
                <w:szCs w:val="20"/>
                <w:lang w:val="es-MX"/>
              </w:rPr>
              <w:t>con el cronograma de flujos.</w:t>
            </w:r>
          </w:p>
        </w:tc>
      </w:tr>
    </w:tbl>
    <w:p w14:paraId="089265AA" w14:textId="77777777" w:rsidR="009A3EAC" w:rsidRPr="00AE50CE" w:rsidRDefault="009A3EAC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352CEDF" w14:textId="43FF79F4" w:rsidR="00B301F0" w:rsidRPr="002143C6" w:rsidRDefault="00B301F0" w:rsidP="00B301F0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AE50CE">
        <w:rPr>
          <w:rFonts w:ascii="Arial" w:hAnsi="Arial" w:cs="Arial"/>
          <w:sz w:val="20"/>
          <w:szCs w:val="20"/>
          <w:lang w:val="es-MX"/>
        </w:rPr>
        <w:t xml:space="preserve">Una vez </w:t>
      </w:r>
      <w:r w:rsidR="00E86B56">
        <w:rPr>
          <w:rFonts w:ascii="Arial" w:hAnsi="Arial" w:cs="Arial"/>
          <w:sz w:val="20"/>
          <w:szCs w:val="20"/>
          <w:lang w:val="es-MX"/>
        </w:rPr>
        <w:t xml:space="preserve">el Perfil </w:t>
      </w:r>
      <w:r w:rsidR="00EE5CE4">
        <w:rPr>
          <w:rFonts w:ascii="Arial" w:hAnsi="Arial" w:cs="Arial"/>
          <w:sz w:val="20"/>
          <w:szCs w:val="20"/>
          <w:lang w:val="es-MX"/>
        </w:rPr>
        <w:t>Gestión de Presupuesto, genere</w:t>
      </w:r>
      <w:r w:rsidRPr="00AE50CE">
        <w:rPr>
          <w:rFonts w:ascii="Arial" w:hAnsi="Arial" w:cs="Arial"/>
          <w:sz w:val="20"/>
          <w:szCs w:val="20"/>
          <w:lang w:val="es-MX"/>
        </w:rPr>
        <w:t xml:space="preserve"> el </w:t>
      </w:r>
      <w:r>
        <w:rPr>
          <w:rFonts w:ascii="Arial" w:hAnsi="Arial" w:cs="Arial"/>
          <w:sz w:val="20"/>
          <w:szCs w:val="20"/>
          <w:lang w:val="es-MX"/>
        </w:rPr>
        <w:t xml:space="preserve">compromiso </w:t>
      </w:r>
      <w:r w:rsidR="00E86B56">
        <w:rPr>
          <w:rFonts w:ascii="Arial" w:hAnsi="Arial" w:cs="Arial"/>
          <w:sz w:val="20"/>
          <w:szCs w:val="20"/>
          <w:lang w:val="es-MX"/>
        </w:rPr>
        <w:t>desde el</w:t>
      </w:r>
      <w:r>
        <w:rPr>
          <w:rFonts w:ascii="Arial" w:hAnsi="Arial" w:cs="Arial"/>
          <w:sz w:val="20"/>
          <w:szCs w:val="20"/>
          <w:lang w:val="es-MX"/>
        </w:rPr>
        <w:t xml:space="preserve"> SPGR, este </w:t>
      </w:r>
      <w:r w:rsidRPr="00AE50CE">
        <w:rPr>
          <w:rFonts w:ascii="Arial" w:hAnsi="Arial" w:cs="Arial"/>
          <w:sz w:val="20"/>
          <w:szCs w:val="20"/>
          <w:lang w:val="es-MX"/>
        </w:rPr>
        <w:t xml:space="preserve">será enviado </w:t>
      </w:r>
      <w:r w:rsidR="00E86B56">
        <w:rPr>
          <w:rFonts w:ascii="Arial" w:hAnsi="Arial" w:cs="Arial"/>
          <w:sz w:val="20"/>
          <w:szCs w:val="20"/>
          <w:lang w:val="es-MX"/>
        </w:rPr>
        <w:t>vía</w:t>
      </w:r>
      <w:r w:rsidR="00EE5CE4">
        <w:rPr>
          <w:rFonts w:ascii="Arial" w:hAnsi="Arial" w:cs="Arial"/>
          <w:sz w:val="20"/>
          <w:szCs w:val="20"/>
          <w:lang w:val="es-MX"/>
        </w:rPr>
        <w:t xml:space="preserve"> </w:t>
      </w:r>
      <w:r w:rsidRPr="00AE50CE">
        <w:rPr>
          <w:rFonts w:ascii="Arial" w:hAnsi="Arial" w:cs="Arial"/>
          <w:sz w:val="20"/>
          <w:szCs w:val="20"/>
          <w:lang w:val="es-MX"/>
        </w:rPr>
        <w:t xml:space="preserve">correo electrónico </w:t>
      </w:r>
      <w:r>
        <w:rPr>
          <w:rFonts w:ascii="Arial" w:hAnsi="Arial" w:cs="Arial"/>
          <w:sz w:val="20"/>
          <w:szCs w:val="20"/>
          <w:lang w:val="es-MX"/>
        </w:rPr>
        <w:t xml:space="preserve">al coordinador del proyecto </w:t>
      </w:r>
      <w:r w:rsidR="00AC65D9" w:rsidRPr="002143C6">
        <w:rPr>
          <w:rFonts w:ascii="Arial" w:hAnsi="Arial" w:cs="Arial"/>
          <w:sz w:val="20"/>
          <w:szCs w:val="20"/>
          <w:lang w:val="es-MX"/>
        </w:rPr>
        <w:t xml:space="preserve">y al área </w:t>
      </w:r>
      <w:r w:rsidR="006C7DAB" w:rsidRPr="002143C6">
        <w:rPr>
          <w:rFonts w:ascii="Arial" w:hAnsi="Arial" w:cs="Arial"/>
          <w:sz w:val="20"/>
          <w:szCs w:val="20"/>
          <w:lang w:val="es-MX"/>
        </w:rPr>
        <w:t xml:space="preserve">de apoyo del proceso de contratación (Jurídica, Gestión de la contratación, Compra de bienes y suministros, viáticos y apoyos económicos, entre otros) </w:t>
      </w:r>
      <w:r w:rsidRPr="002143C6">
        <w:rPr>
          <w:rFonts w:ascii="Arial" w:hAnsi="Arial" w:cs="Arial"/>
          <w:sz w:val="20"/>
          <w:szCs w:val="20"/>
          <w:lang w:val="es-MX"/>
        </w:rPr>
        <w:t>para que puedan continuar c</w:t>
      </w:r>
      <w:r w:rsidR="001702B7" w:rsidRPr="002143C6">
        <w:rPr>
          <w:rFonts w:ascii="Arial" w:hAnsi="Arial" w:cs="Arial"/>
          <w:sz w:val="20"/>
          <w:szCs w:val="20"/>
          <w:lang w:val="es-MX"/>
        </w:rPr>
        <w:t>on los trámites de legalización en los casos que se requiera.</w:t>
      </w:r>
    </w:p>
    <w:p w14:paraId="4AD72FFB" w14:textId="77777777" w:rsidR="00FC3622" w:rsidRPr="00AE50CE" w:rsidRDefault="00FC3622" w:rsidP="00114554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2BC51914" w14:textId="3AF668C5" w:rsidR="00FC3622" w:rsidRDefault="00384C32" w:rsidP="00114554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Adicionalmente, el perfil Gestión de P</w:t>
      </w:r>
      <w:r w:rsidR="00F5670B">
        <w:rPr>
          <w:rFonts w:ascii="Arial" w:hAnsi="Arial" w:cs="Arial"/>
          <w:sz w:val="20"/>
          <w:szCs w:val="20"/>
          <w:lang w:val="es-MX"/>
        </w:rPr>
        <w:t xml:space="preserve">resupuesto remitirá al correo electrónico del funcionario de enlace en gestión financiera (Lina Yomara </w:t>
      </w:r>
      <w:r w:rsidR="004C682A">
        <w:rPr>
          <w:rFonts w:ascii="Arial" w:hAnsi="Arial" w:cs="Arial"/>
          <w:sz w:val="20"/>
          <w:szCs w:val="20"/>
          <w:lang w:val="es-MX"/>
        </w:rPr>
        <w:t>Sánchez</w:t>
      </w:r>
      <w:r w:rsidR="00F5670B">
        <w:rPr>
          <w:rFonts w:ascii="Arial" w:hAnsi="Arial" w:cs="Arial"/>
          <w:sz w:val="20"/>
          <w:szCs w:val="20"/>
          <w:lang w:val="es-MX"/>
        </w:rPr>
        <w:t>)</w:t>
      </w:r>
      <w:r w:rsidR="00E70075">
        <w:rPr>
          <w:rFonts w:ascii="Arial" w:hAnsi="Arial" w:cs="Arial"/>
          <w:sz w:val="20"/>
          <w:szCs w:val="20"/>
          <w:lang w:val="es-MX"/>
        </w:rPr>
        <w:t xml:space="preserve"> el compromiso generado en el SPG</w:t>
      </w:r>
      <w:r w:rsidR="00E86B56">
        <w:rPr>
          <w:rFonts w:ascii="Arial" w:hAnsi="Arial" w:cs="Arial"/>
          <w:sz w:val="20"/>
          <w:szCs w:val="20"/>
          <w:lang w:val="es-MX"/>
        </w:rPr>
        <w:t>R y su equivalente generado en PCT</w:t>
      </w:r>
      <w:r w:rsidR="00E70075">
        <w:rPr>
          <w:rFonts w:ascii="Arial" w:hAnsi="Arial" w:cs="Arial"/>
          <w:sz w:val="20"/>
          <w:szCs w:val="20"/>
          <w:lang w:val="es-MX"/>
        </w:rPr>
        <w:t xml:space="preserve"> y los soportes del mismo para los trámites posteriores de certificación y pago.</w:t>
      </w:r>
    </w:p>
    <w:p w14:paraId="4E787EEF" w14:textId="77777777" w:rsidR="00824950" w:rsidRPr="00AE50CE" w:rsidRDefault="00824950" w:rsidP="00824950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FAA73CF" w14:textId="77777777" w:rsidR="00824950" w:rsidRDefault="00E704D2" w:rsidP="00824950">
      <w:pPr>
        <w:pStyle w:val="Textoindependiente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M</w:t>
      </w:r>
      <w:r w:rsidR="00824950">
        <w:rPr>
          <w:rFonts w:ascii="Arial" w:hAnsi="Arial" w:cs="Arial"/>
          <w:b/>
          <w:i/>
          <w:u w:val="single"/>
          <w:lang w:val="es-ES_tradnl"/>
        </w:rPr>
        <w:t>ODIFICACIONES A LOS CRONOGRAMAS DE FLUJO O CRONOGRAMAS DE PAGO</w:t>
      </w:r>
    </w:p>
    <w:p w14:paraId="4929B5FF" w14:textId="72EECB29" w:rsidR="00E704D2" w:rsidRDefault="00384C32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El coordinador de cada proyecto, debe realizar una</w:t>
      </w:r>
      <w:r w:rsidR="00E704D2">
        <w:rPr>
          <w:rFonts w:ascii="Arial" w:hAnsi="Arial" w:cs="Arial"/>
          <w:lang w:val="es-ES_tradnl"/>
        </w:rPr>
        <w:t xml:space="preserve"> constante</w:t>
      </w:r>
      <w:r>
        <w:rPr>
          <w:rFonts w:ascii="Arial" w:hAnsi="Arial" w:cs="Arial"/>
          <w:lang w:val="es-ES_tradnl"/>
        </w:rPr>
        <w:t xml:space="preserve"> verificación que el cronograma de flujo del proyecto, sea coherente con el cronograma de pagos al tercero</w:t>
      </w:r>
      <w:r w:rsidR="00116ABB">
        <w:rPr>
          <w:rFonts w:ascii="Arial" w:hAnsi="Arial" w:cs="Arial"/>
          <w:lang w:val="es-ES_tradnl"/>
        </w:rPr>
        <w:t>, para lo cual debe solicitar al perfil presupuesto el envío del mismo cuando lo requiera</w:t>
      </w:r>
      <w:r>
        <w:rPr>
          <w:rFonts w:ascii="Arial" w:hAnsi="Arial" w:cs="Arial"/>
          <w:lang w:val="es-ES_tradnl"/>
        </w:rPr>
        <w:t>.  Esto garantiza que se evidencie oportunamente la necesidad de modificación</w:t>
      </w:r>
      <w:r w:rsidR="006F3C12">
        <w:rPr>
          <w:rFonts w:ascii="Arial" w:hAnsi="Arial" w:cs="Arial"/>
          <w:lang w:val="es-ES_tradnl"/>
        </w:rPr>
        <w:t xml:space="preserve"> </w:t>
      </w:r>
      <w:r w:rsidR="00E86B56">
        <w:rPr>
          <w:rFonts w:ascii="Arial" w:hAnsi="Arial" w:cs="Arial"/>
          <w:lang w:val="es-ES_tradnl"/>
        </w:rPr>
        <w:t>y se tramite según corresponda.</w:t>
      </w:r>
    </w:p>
    <w:p w14:paraId="37F14972" w14:textId="3E9B78D3" w:rsidR="00E86B56" w:rsidRDefault="00E86B56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D770B65" w14:textId="7B85C736" w:rsidR="00E86B56" w:rsidRDefault="00E86B56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Para realizar las modificaciones antes descritas, el perfil gestión de presupuesto requiere:</w:t>
      </w:r>
    </w:p>
    <w:p w14:paraId="6037E3C2" w14:textId="77777777" w:rsidR="00E704D2" w:rsidRDefault="00E704D2" w:rsidP="00E704D2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tbl>
      <w:tblPr>
        <w:tblW w:w="8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46"/>
      </w:tblGrid>
      <w:tr w:rsidR="00E704D2" w:rsidRPr="00AE50CE" w14:paraId="5E7204FC" w14:textId="77777777" w:rsidTr="002F26A9">
        <w:tc>
          <w:tcPr>
            <w:tcW w:w="8946" w:type="dxa"/>
            <w:vAlign w:val="center"/>
          </w:tcPr>
          <w:p w14:paraId="5B29676F" w14:textId="0235607F" w:rsidR="00E704D2" w:rsidRPr="00E86B56" w:rsidRDefault="00E704D2" w:rsidP="00E704D2">
            <w:pPr>
              <w:widowControl/>
              <w:autoSpaceDE/>
              <w:autoSpaceDN/>
              <w:adjustRightInd/>
              <w:spacing w:before="60" w:after="60"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E86B56">
              <w:rPr>
                <w:rFonts w:ascii="Arial" w:hAnsi="Arial" w:cs="Arial"/>
                <w:sz w:val="20"/>
                <w:szCs w:val="20"/>
                <w:lang w:val="es-MX"/>
              </w:rPr>
              <w:t xml:space="preserve">Recibir por parte </w:t>
            </w:r>
            <w:r w:rsidR="00884C25">
              <w:rPr>
                <w:rFonts w:ascii="Arial" w:hAnsi="Arial" w:cs="Arial"/>
                <w:sz w:val="20"/>
                <w:szCs w:val="20"/>
                <w:lang w:val="es-MX"/>
              </w:rPr>
              <w:t>del coordinador del proyecto la solicitud</w:t>
            </w:r>
            <w:r w:rsidRPr="00E86B56">
              <w:rPr>
                <w:rFonts w:ascii="Arial" w:hAnsi="Arial" w:cs="Arial"/>
                <w:sz w:val="20"/>
                <w:szCs w:val="20"/>
                <w:lang w:val="es-MX"/>
              </w:rPr>
              <w:t xml:space="preserve"> de modificación al cronograma de flujos o al cronograma de pagos remitiendo las plantillas generadas por gestión de presupuesto para este trámite.</w:t>
            </w:r>
          </w:p>
        </w:tc>
      </w:tr>
    </w:tbl>
    <w:p w14:paraId="57361475" w14:textId="77777777" w:rsidR="009D5DF9" w:rsidRPr="00AE50CE" w:rsidRDefault="009D5DF9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0BBAF55" w14:textId="58CCDA2C" w:rsidR="001C6033" w:rsidRDefault="001C6033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Una vez </w:t>
      </w:r>
      <w:r w:rsidR="006F3C12">
        <w:rPr>
          <w:rFonts w:ascii="Arial" w:hAnsi="Arial" w:cs="Arial"/>
          <w:lang w:val="es-ES_tradnl"/>
        </w:rPr>
        <w:t>se realice</w:t>
      </w:r>
      <w:r>
        <w:rPr>
          <w:rFonts w:ascii="Arial" w:hAnsi="Arial" w:cs="Arial"/>
          <w:lang w:val="es-ES_tradnl"/>
        </w:rPr>
        <w:t xml:space="preserve"> el registro de </w:t>
      </w:r>
      <w:r w:rsidR="006F3C12">
        <w:rPr>
          <w:rFonts w:ascii="Arial" w:hAnsi="Arial" w:cs="Arial"/>
          <w:lang w:val="es-ES_tradnl"/>
        </w:rPr>
        <w:t xml:space="preserve">la </w:t>
      </w:r>
      <w:r>
        <w:rPr>
          <w:rFonts w:ascii="Arial" w:hAnsi="Arial" w:cs="Arial"/>
          <w:lang w:val="es-ES_tradnl"/>
        </w:rPr>
        <w:t>modificación al cronograma del flujo en el SPGR</w:t>
      </w:r>
      <w:r w:rsidR="006F3C12">
        <w:rPr>
          <w:rFonts w:ascii="Arial" w:hAnsi="Arial" w:cs="Arial"/>
          <w:lang w:val="es-ES_tradnl"/>
        </w:rPr>
        <w:t xml:space="preserve"> y la Secretaría T</w:t>
      </w:r>
      <w:r w:rsidR="009536F5">
        <w:rPr>
          <w:rFonts w:ascii="Arial" w:hAnsi="Arial" w:cs="Arial"/>
          <w:lang w:val="es-ES_tradnl"/>
        </w:rPr>
        <w:t>écnica correspondiente lo valide</w:t>
      </w:r>
      <w:r>
        <w:rPr>
          <w:rFonts w:ascii="Arial" w:hAnsi="Arial" w:cs="Arial"/>
          <w:lang w:val="es-ES_tradnl"/>
        </w:rPr>
        <w:t xml:space="preserve">, el perfil </w:t>
      </w:r>
      <w:r w:rsidR="006F3C12">
        <w:rPr>
          <w:rFonts w:ascii="Arial" w:hAnsi="Arial" w:cs="Arial"/>
          <w:lang w:val="es-ES_tradnl"/>
        </w:rPr>
        <w:t>Gestión de P</w:t>
      </w:r>
      <w:r>
        <w:rPr>
          <w:rFonts w:ascii="Arial" w:hAnsi="Arial" w:cs="Arial"/>
          <w:lang w:val="es-ES_tradnl"/>
        </w:rPr>
        <w:t>resupuesto remitirá un correo electrónico al coordinador del proyecto indicando el cumplimiento de la actividad</w:t>
      </w:r>
      <w:r w:rsidR="009536F5">
        <w:rPr>
          <w:rFonts w:ascii="Arial" w:hAnsi="Arial" w:cs="Arial"/>
          <w:lang w:val="es-ES_tradnl"/>
        </w:rPr>
        <w:t>.</w:t>
      </w:r>
    </w:p>
    <w:p w14:paraId="4B42401F" w14:textId="77777777" w:rsidR="001C6033" w:rsidRDefault="001C6033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7A2C2D9" w14:textId="05F277A6" w:rsidR="001C6033" w:rsidRDefault="00C57812" w:rsidP="001C6033">
      <w:pPr>
        <w:spacing w:before="60" w:after="60" w:line="276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Adicionalmente, el perfil Gestión de P</w:t>
      </w:r>
      <w:r w:rsidR="001C6033">
        <w:rPr>
          <w:rFonts w:ascii="Arial" w:hAnsi="Arial" w:cs="Arial"/>
          <w:sz w:val="20"/>
          <w:szCs w:val="20"/>
          <w:lang w:val="es-MX"/>
        </w:rPr>
        <w:t>resupuesto remitirá al correo electrónico del funcionario de enlace en gestión financiera (Lina Yomara Sánchez) el compromiso generado en el SPG</w:t>
      </w:r>
      <w:r w:rsidR="00E86B56">
        <w:rPr>
          <w:rFonts w:ascii="Arial" w:hAnsi="Arial" w:cs="Arial"/>
          <w:sz w:val="20"/>
          <w:szCs w:val="20"/>
          <w:lang w:val="es-MX"/>
        </w:rPr>
        <w:t>R</w:t>
      </w:r>
      <w:r w:rsidR="001C6033">
        <w:rPr>
          <w:rFonts w:ascii="Arial" w:hAnsi="Arial" w:cs="Arial"/>
          <w:sz w:val="20"/>
          <w:szCs w:val="20"/>
          <w:lang w:val="es-MX"/>
        </w:rPr>
        <w:t xml:space="preserve"> con la modificación al cronograma de pagos</w:t>
      </w:r>
      <w:r w:rsidR="00A34AD5">
        <w:rPr>
          <w:rFonts w:ascii="Arial" w:hAnsi="Arial" w:cs="Arial"/>
          <w:sz w:val="20"/>
          <w:szCs w:val="20"/>
          <w:lang w:val="es-MX"/>
        </w:rPr>
        <w:t xml:space="preserve"> en los casos que se requiere.</w:t>
      </w:r>
    </w:p>
    <w:p w14:paraId="4A19D3A7" w14:textId="77777777" w:rsidR="001C6033" w:rsidRDefault="001C6033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BD978D2" w14:textId="77777777" w:rsidR="00257150" w:rsidRDefault="0025715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40FCF13F" w14:textId="5ADF09C7" w:rsidR="00257150" w:rsidRDefault="00257150" w:rsidP="00257150">
      <w:pPr>
        <w:pStyle w:val="Textoindependiente"/>
        <w:numPr>
          <w:ilvl w:val="0"/>
          <w:numId w:val="22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CIERRE PRESUP</w:t>
      </w:r>
      <w:r w:rsidR="009536F5">
        <w:rPr>
          <w:rFonts w:ascii="Arial" w:hAnsi="Arial" w:cs="Arial"/>
          <w:b/>
          <w:i/>
          <w:u w:val="single"/>
          <w:lang w:val="es-ES_tradnl"/>
        </w:rPr>
        <w:t>UESTAL</w:t>
      </w:r>
    </w:p>
    <w:p w14:paraId="42BFD960" w14:textId="77777777" w:rsidR="00257150" w:rsidRPr="00257150" w:rsidRDefault="00257150" w:rsidP="00257150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Una vez se tenga conocimiento del cronograma de cierre por parte del Ministerio de Hacienda y Crédito Público se estará indicando la información requerida al coordinador del proyecto.</w:t>
      </w:r>
    </w:p>
    <w:p w14:paraId="55030965" w14:textId="77777777" w:rsidR="00257150" w:rsidRPr="00AE50CE" w:rsidRDefault="00257150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708C5981" w14:textId="22AD1964" w:rsidR="00440842" w:rsidRDefault="00440842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5B3D5F6" w14:textId="3F2426E4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68F4E193" w14:textId="157EC20F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AE78461" w14:textId="5ECE494A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2ADE83BC" w14:textId="3B8D25B2" w:rsidR="00854EA4" w:rsidRDefault="00854EA4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0EBE0F3" w14:textId="77777777" w:rsidR="00AE294A" w:rsidRPr="00AE50CE" w:rsidRDefault="00AE294A" w:rsidP="00114554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30F44522" w14:textId="17A08C7F" w:rsidR="001A22E0" w:rsidRPr="00031702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PERFIL GESTIÓN DE </w:t>
      </w:r>
      <w:r>
        <w:rPr>
          <w:rFonts w:ascii="Arial" w:hAnsi="Arial" w:cs="Arial"/>
          <w:b/>
          <w:bCs/>
          <w:i/>
          <w:color w:val="2C567A" w:themeColor="accent1"/>
          <w:sz w:val="32"/>
        </w:rPr>
        <w:t>CONTABLE</w:t>
      </w:r>
    </w:p>
    <w:p w14:paraId="260D09DC" w14:textId="77777777" w:rsidR="001A22E0" w:rsidRPr="00031702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Desde este perfil se realizan las siguientes actividades: </w:t>
      </w:r>
    </w:p>
    <w:p w14:paraId="5D4014F6" w14:textId="77777777" w:rsidR="001A22E0" w:rsidRPr="00AE50CE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7E710B9D" w14:textId="77777777" w:rsidR="001A22E0" w:rsidRDefault="001A22E0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Radicación de soportes:</w:t>
      </w:r>
    </w:p>
    <w:p w14:paraId="51D7759A" w14:textId="3A926ADB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  <w:r w:rsidRPr="00AE50CE">
        <w:rPr>
          <w:rFonts w:ascii="Arial" w:hAnsi="Arial" w:cs="Arial"/>
          <w:lang w:val="es-ES_tradnl"/>
        </w:rPr>
        <w:t xml:space="preserve">Esta actividad </w:t>
      </w:r>
      <w:r>
        <w:rPr>
          <w:rFonts w:ascii="Arial" w:hAnsi="Arial" w:cs="Arial"/>
          <w:lang w:val="es-ES_tradnl"/>
        </w:rPr>
        <w:t xml:space="preserve">inicia al momento de recibir los documentos por parte del funcionario </w:t>
      </w:r>
      <w:r w:rsidR="00E86B56">
        <w:rPr>
          <w:rFonts w:ascii="Arial" w:hAnsi="Arial" w:cs="Arial"/>
          <w:lang w:val="es-ES_tradnl"/>
        </w:rPr>
        <w:t>de enlace</w:t>
      </w:r>
      <w:r>
        <w:rPr>
          <w:rFonts w:ascii="Arial" w:hAnsi="Arial" w:cs="Arial"/>
          <w:lang w:val="es-ES_tradnl"/>
        </w:rPr>
        <w:t xml:space="preserve"> de Gestión Financiera </w:t>
      </w:r>
      <w:r w:rsidR="00E86B56">
        <w:rPr>
          <w:rFonts w:ascii="Arial" w:hAnsi="Arial" w:cs="Arial"/>
          <w:lang w:val="es-ES_tradnl"/>
        </w:rPr>
        <w:t xml:space="preserve">(Lina Yomara Sánchez) </w:t>
      </w:r>
      <w:r>
        <w:rPr>
          <w:rFonts w:ascii="Arial" w:hAnsi="Arial" w:cs="Arial"/>
          <w:lang w:val="es-ES_tradnl"/>
        </w:rPr>
        <w:t>y debe incluir lo siguiente:</w:t>
      </w:r>
    </w:p>
    <w:p w14:paraId="1E1A17F8" w14:textId="77777777" w:rsidR="00E86B56" w:rsidRDefault="00E86B56" w:rsidP="001A22E0">
      <w:pPr>
        <w:pStyle w:val="Textoindependiente"/>
        <w:spacing w:line="276" w:lineRule="auto"/>
        <w:jc w:val="both"/>
        <w:rPr>
          <w:rFonts w:ascii="Arial" w:hAnsi="Arial" w:cs="Arial"/>
          <w:lang w:val="es-ES_tradnl"/>
        </w:rPr>
      </w:pPr>
    </w:p>
    <w:p w14:paraId="51C7809E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Actas de pago parcial y final</w:t>
      </w:r>
    </w:p>
    <w:p w14:paraId="6D9E07E9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Altas de almacén general con la documentación respectiva</w:t>
      </w:r>
    </w:p>
    <w:p w14:paraId="62A25FAB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Resoluciones de pago</w:t>
      </w:r>
    </w:p>
    <w:p w14:paraId="0A3CFDDD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14D57">
        <w:rPr>
          <w:rFonts w:ascii="Arial" w:hAnsi="Arial" w:cs="Arial"/>
          <w:bCs/>
          <w:color w:val="000000" w:themeColor="text1"/>
        </w:rPr>
        <w:t>Apoyos económicos y viáticos</w:t>
      </w:r>
    </w:p>
    <w:p w14:paraId="60E3B97C" w14:textId="77777777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Compromiso Presupuestal de Gastos – Comprobante</w:t>
      </w:r>
    </w:p>
    <w:p w14:paraId="1B4FBEB6" w14:textId="2F526F6E" w:rsidR="001A22E0" w:rsidRDefault="001A22E0" w:rsidP="001A22E0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Registro Presupuestal </w:t>
      </w:r>
      <w:r w:rsidR="00E86B56">
        <w:rPr>
          <w:rFonts w:ascii="Arial" w:hAnsi="Arial" w:cs="Arial"/>
          <w:bCs/>
          <w:color w:val="000000" w:themeColor="text1"/>
        </w:rPr>
        <w:t xml:space="preserve">generado en el SPGR y su equivalente generado en </w:t>
      </w:r>
      <w:r>
        <w:rPr>
          <w:rFonts w:ascii="Arial" w:hAnsi="Arial" w:cs="Arial"/>
          <w:bCs/>
          <w:color w:val="000000" w:themeColor="text1"/>
        </w:rPr>
        <w:t>PCT</w:t>
      </w:r>
    </w:p>
    <w:p w14:paraId="5D541ED6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F2FE5F5" w14:textId="47E09F1A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Una vez recibida esta documentació</w:t>
      </w:r>
      <w:r w:rsidR="00C57812">
        <w:rPr>
          <w:rFonts w:ascii="Arial" w:hAnsi="Arial" w:cs="Arial"/>
          <w:bCs/>
          <w:color w:val="000000" w:themeColor="text1"/>
        </w:rPr>
        <w:t>n se procede a la revisión y r</w:t>
      </w:r>
      <w:r>
        <w:rPr>
          <w:rFonts w:ascii="Arial" w:hAnsi="Arial" w:cs="Arial"/>
          <w:bCs/>
          <w:color w:val="000000" w:themeColor="text1"/>
        </w:rPr>
        <w:t>adicación en el SPGR para la posterior creación de la obligación.</w:t>
      </w:r>
    </w:p>
    <w:p w14:paraId="6B95EF9F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2169E45" w14:textId="77777777" w:rsidR="001A22E0" w:rsidRDefault="001A22E0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Creación de la Obligación:</w:t>
      </w:r>
    </w:p>
    <w:p w14:paraId="68C2B27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045E470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Luego de haberse radicado los soportes, se crea la obligación y se determinan los atributos contables, se selecciona la línea para afectación del gasto, haciendo las verificaciones respectivas correspondientes a Beneficiario, líneas de pago y datos contables.  Si el pago tiene lugar a deducciones, se determinan y parametrizan indicando el beneficiario de la deducción y los valores respectivos. </w:t>
      </w:r>
    </w:p>
    <w:p w14:paraId="645968A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51122A4" w14:textId="6E2DD709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Posteriormente, se generan los reportes respectivos con las Obligaciones generadas y se remiten al funcionario </w:t>
      </w:r>
      <w:r w:rsidR="00E86B56">
        <w:rPr>
          <w:rFonts w:ascii="Arial" w:hAnsi="Arial" w:cs="Arial"/>
          <w:lang w:val="es-ES_tradnl"/>
        </w:rPr>
        <w:t xml:space="preserve">de enlace de Gestión Financiera (Lina Yomara Sánchez) </w:t>
      </w:r>
      <w:r w:rsidR="00E86B56">
        <w:rPr>
          <w:rFonts w:ascii="Arial" w:hAnsi="Arial" w:cs="Arial"/>
          <w:bCs/>
          <w:color w:val="000000" w:themeColor="text1"/>
        </w:rPr>
        <w:t>y</w:t>
      </w:r>
      <w:r>
        <w:rPr>
          <w:rFonts w:ascii="Arial" w:hAnsi="Arial" w:cs="Arial"/>
          <w:bCs/>
          <w:color w:val="000000" w:themeColor="text1"/>
        </w:rPr>
        <w:t xml:space="preserve"> a Central de cuentas para generar la orden de pago respectiva</w:t>
      </w:r>
      <w:r w:rsidR="001D24C9">
        <w:rPr>
          <w:rFonts w:ascii="Arial" w:hAnsi="Arial" w:cs="Arial"/>
          <w:bCs/>
          <w:color w:val="000000" w:themeColor="text1"/>
        </w:rPr>
        <w:t xml:space="preserve"> en el</w:t>
      </w:r>
      <w:r w:rsidR="00733405">
        <w:rPr>
          <w:rFonts w:ascii="Arial" w:hAnsi="Arial" w:cs="Arial"/>
          <w:bCs/>
          <w:color w:val="000000" w:themeColor="text1"/>
        </w:rPr>
        <w:t xml:space="preserve"> </w:t>
      </w:r>
      <w:r w:rsidR="001D24C9">
        <w:rPr>
          <w:rFonts w:ascii="Arial" w:hAnsi="Arial" w:cs="Arial"/>
          <w:bCs/>
          <w:color w:val="000000" w:themeColor="text1"/>
        </w:rPr>
        <w:t>SPGR.</w:t>
      </w:r>
    </w:p>
    <w:p w14:paraId="0D6AC21A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3A50EB9" w14:textId="691CA22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Este proceso desde la radicación de los soportes y la creación de la obligación demora entre 1 y 2 días dependiendo de la cantidad de órdenes</w:t>
      </w:r>
    </w:p>
    <w:p w14:paraId="3133C6E1" w14:textId="2A617683" w:rsidR="00333D5C" w:rsidRDefault="00333D5C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E32C0A5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C157A4A" w14:textId="77777777" w:rsidR="001A22E0" w:rsidRDefault="001A22E0" w:rsidP="001A22E0">
      <w:pPr>
        <w:pStyle w:val="Textoindependiente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Autorización de órdenes endosadas:</w:t>
      </w:r>
    </w:p>
    <w:p w14:paraId="5F016EEE" w14:textId="77777777" w:rsidR="001A22E0" w:rsidRDefault="001A22E0" w:rsidP="001A22E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6766707D" w14:textId="7DAFC466" w:rsidR="001A22E0" w:rsidRDefault="00486676" w:rsidP="00486676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Cs/>
          <w:color w:val="000000" w:themeColor="text1"/>
        </w:rPr>
        <w:t xml:space="preserve">Cuando el pago requiere procesos de endoso, entre el perfil pagador y el perfil contable se debe realizar un trámite adicional de </w:t>
      </w:r>
      <w:r w:rsidR="00DE3ACD">
        <w:rPr>
          <w:rFonts w:ascii="Arial" w:hAnsi="Arial" w:cs="Arial"/>
          <w:lang w:val="es-ES_tradnl"/>
        </w:rPr>
        <w:t xml:space="preserve">autorización de la orden de pago presupuestal para </w:t>
      </w:r>
      <w:r w:rsidR="00A30AD4">
        <w:rPr>
          <w:rFonts w:ascii="Arial" w:hAnsi="Arial" w:cs="Arial"/>
          <w:lang w:val="es-ES_tradnl"/>
        </w:rPr>
        <w:t>que este</w:t>
      </w:r>
      <w:r w:rsidR="00DE3ACD">
        <w:rPr>
          <w:rFonts w:ascii="Arial" w:hAnsi="Arial" w:cs="Arial"/>
          <w:lang w:val="es-ES_tradnl"/>
        </w:rPr>
        <w:t xml:space="preserve"> se haga </w:t>
      </w:r>
      <w:r>
        <w:rPr>
          <w:rFonts w:ascii="Arial" w:hAnsi="Arial" w:cs="Arial"/>
          <w:lang w:val="es-ES_tradnl"/>
        </w:rPr>
        <w:t>al beneficiario final.</w:t>
      </w:r>
      <w:r w:rsidR="006D0B24">
        <w:rPr>
          <w:rFonts w:ascii="Arial" w:hAnsi="Arial" w:cs="Arial"/>
          <w:lang w:val="es-ES_tradnl"/>
        </w:rPr>
        <w:t xml:space="preserve">  Tramite que dura aproximadamente un día.</w:t>
      </w:r>
    </w:p>
    <w:p w14:paraId="5FF652BC" w14:textId="77777777" w:rsidR="001A22E0" w:rsidRDefault="001A22E0" w:rsidP="001A22E0">
      <w:pPr>
        <w:pStyle w:val="Textoindependiente"/>
        <w:spacing w:line="276" w:lineRule="auto"/>
        <w:ind w:left="284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07D0E2A6" w14:textId="3C438DFF" w:rsidR="001A22E0" w:rsidRDefault="001A22E0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06AB3A1F" w14:textId="71E15980" w:rsidR="00486676" w:rsidRDefault="00486676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6D338413" w14:textId="77777777" w:rsidR="00486676" w:rsidRDefault="00486676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6DBDF193" w14:textId="77777777" w:rsidR="008101E1" w:rsidRDefault="008101E1" w:rsidP="001A22E0">
      <w:pPr>
        <w:pStyle w:val="Textoindependiente"/>
        <w:spacing w:line="276" w:lineRule="auto"/>
        <w:ind w:left="360"/>
        <w:jc w:val="both"/>
        <w:rPr>
          <w:rFonts w:ascii="Arial" w:hAnsi="Arial" w:cs="Arial"/>
          <w:bCs/>
          <w:color w:val="000000" w:themeColor="text1"/>
        </w:rPr>
      </w:pPr>
    </w:p>
    <w:p w14:paraId="3B43BD93" w14:textId="77777777" w:rsidR="001A22E0" w:rsidRDefault="001A22E0" w:rsidP="001A22E0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</w:p>
    <w:p w14:paraId="3BC98825" w14:textId="77777777" w:rsidR="00037182" w:rsidRPr="0003170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PERFIL </w:t>
      </w:r>
      <w:r>
        <w:rPr>
          <w:rFonts w:ascii="Arial" w:hAnsi="Arial" w:cs="Arial"/>
          <w:b/>
          <w:bCs/>
          <w:i/>
          <w:color w:val="2C567A" w:themeColor="accent1"/>
          <w:sz w:val="32"/>
        </w:rPr>
        <w:t>PAGADOR</w:t>
      </w:r>
    </w:p>
    <w:p w14:paraId="3D78B6BA" w14:textId="77777777" w:rsidR="00037182" w:rsidRPr="0003170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  <w:sz w:val="32"/>
        </w:rPr>
      </w:pPr>
      <w:r w:rsidRPr="00031702">
        <w:rPr>
          <w:rFonts w:ascii="Arial" w:hAnsi="Arial" w:cs="Arial"/>
          <w:b/>
          <w:bCs/>
          <w:i/>
          <w:color w:val="2C567A" w:themeColor="accent1"/>
          <w:sz w:val="32"/>
        </w:rPr>
        <w:t xml:space="preserve">Desde este perfil se realizan las siguientes actividades: </w:t>
      </w:r>
    </w:p>
    <w:p w14:paraId="5B06DBC1" w14:textId="77777777" w:rsidR="00037182" w:rsidRPr="00AE50CE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i/>
          <w:u w:val="single"/>
          <w:lang w:val="es-ES_tradnl"/>
        </w:rPr>
      </w:pPr>
    </w:p>
    <w:p w14:paraId="31296151" w14:textId="77777777" w:rsidR="00037182" w:rsidRPr="00AE50CE" w:rsidRDefault="00037182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>
        <w:rPr>
          <w:rFonts w:ascii="Arial" w:hAnsi="Arial" w:cs="Arial"/>
          <w:b/>
          <w:i/>
          <w:u w:val="single"/>
          <w:lang w:val="es-ES_tradnl"/>
        </w:rPr>
        <w:t>Recibir documentación para iniciar el proceso de pago</w:t>
      </w:r>
    </w:p>
    <w:p w14:paraId="1B8730FA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p w14:paraId="2C6EA46A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Actas de pago parcial y final</w:t>
      </w:r>
    </w:p>
    <w:p w14:paraId="2BA635D3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Altas de almacén general con la documentación respectiva</w:t>
      </w:r>
    </w:p>
    <w:p w14:paraId="226BA5CA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Resoluciones de pago</w:t>
      </w:r>
    </w:p>
    <w:p w14:paraId="16C3EA76" w14:textId="77777777" w:rsidR="00037182" w:rsidRPr="00C14D57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C14D57">
        <w:rPr>
          <w:rFonts w:ascii="Arial" w:hAnsi="Arial" w:cs="Arial"/>
          <w:bCs/>
          <w:color w:val="000000" w:themeColor="text1"/>
        </w:rPr>
        <w:t>Apoyos económicos y viáticos</w:t>
      </w:r>
    </w:p>
    <w:p w14:paraId="75066D8E" w14:textId="77777777" w:rsidR="00037182" w:rsidRDefault="00037182" w:rsidP="00037182">
      <w:pPr>
        <w:pStyle w:val="Textoindependiente"/>
        <w:numPr>
          <w:ilvl w:val="0"/>
          <w:numId w:val="25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Confirmación cuenta bancaria SPGR: </w:t>
      </w:r>
      <w:r w:rsidRPr="00C14D57">
        <w:rPr>
          <w:rFonts w:ascii="Arial" w:hAnsi="Arial" w:cs="Arial"/>
          <w:bCs/>
          <w:color w:val="000000" w:themeColor="text1"/>
        </w:rPr>
        <w:t>Se recibe certificación bancaria para realizar la confirmación de la cuenta, este proceso tiene un tiempo de validación en el sistema SPGR de tres (3) días hábiles para su activación.</w:t>
      </w:r>
    </w:p>
    <w:p w14:paraId="12A5E5BD" w14:textId="77777777" w:rsidR="00037182" w:rsidRPr="00BA162E" w:rsidRDefault="00037182" w:rsidP="00037182">
      <w:pPr>
        <w:pStyle w:val="Textoindependiente"/>
        <w:spacing w:line="276" w:lineRule="auto"/>
        <w:ind w:left="1440"/>
        <w:jc w:val="both"/>
        <w:rPr>
          <w:rFonts w:ascii="Arial" w:hAnsi="Arial" w:cs="Arial"/>
          <w:bCs/>
          <w:color w:val="000000" w:themeColor="text1"/>
        </w:rPr>
      </w:pPr>
    </w:p>
    <w:p w14:paraId="016B2E99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verifica el cumplimiento de los requisitos y se pasa a Gestión contable.</w:t>
      </w:r>
    </w:p>
    <w:p w14:paraId="07E75A2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17986D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CO"/>
        </w:rPr>
      </w:pPr>
      <w:r>
        <w:rPr>
          <w:rFonts w:ascii="Arial" w:eastAsia="Times New Roman" w:hAnsi="Arial" w:cs="Arial"/>
          <w:color w:val="000000" w:themeColor="text1"/>
          <w:lang w:eastAsia="es-CO"/>
        </w:rPr>
        <w:t>Para garantizar el cumplimiento del cronograma de pagos se deben radicar l</w:t>
      </w:r>
      <w:r w:rsidRPr="00BA162E">
        <w:rPr>
          <w:rFonts w:ascii="Arial" w:eastAsia="Times New Roman" w:hAnsi="Arial" w:cs="Arial"/>
          <w:color w:val="000000" w:themeColor="text1"/>
          <w:lang w:eastAsia="es-CO"/>
        </w:rPr>
        <w:t xml:space="preserve">as certificaciones </w:t>
      </w:r>
      <w:r>
        <w:rPr>
          <w:rFonts w:ascii="Arial" w:eastAsia="Times New Roman" w:hAnsi="Arial" w:cs="Arial"/>
          <w:color w:val="000000" w:themeColor="text1"/>
          <w:lang w:eastAsia="es-CO"/>
        </w:rPr>
        <w:t>de pagos y demás documentos que se requieren para este trámite hasta los 15 de cada mes.</w:t>
      </w:r>
    </w:p>
    <w:p w14:paraId="3E35FBAC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eastAsia="Times New Roman" w:hAnsi="Arial" w:cs="Arial"/>
          <w:color w:val="000000" w:themeColor="text1"/>
          <w:lang w:eastAsia="es-CO"/>
        </w:rPr>
      </w:pPr>
    </w:p>
    <w:p w14:paraId="3804BB51" w14:textId="09EF677D" w:rsidR="00037182" w:rsidRPr="00BA162E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Si llega posterior</w:t>
      </w:r>
      <w:r w:rsidR="00333D5C">
        <w:rPr>
          <w:rFonts w:ascii="Arial" w:hAnsi="Arial" w:cs="Arial"/>
          <w:bCs/>
          <w:color w:val="000000" w:themeColor="text1"/>
        </w:rPr>
        <w:t xml:space="preserve"> a esta fecha se deberá remitir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333D5C">
        <w:rPr>
          <w:rFonts w:ascii="Arial" w:hAnsi="Arial" w:cs="Arial"/>
          <w:bCs/>
          <w:color w:val="000000" w:themeColor="text1"/>
        </w:rPr>
        <w:t>al Perfil Gestión de Presupuesto la solicitud de modificación al cronograma de pagos y al cronograma de flujos de acuerdo con lo establecido en el numeral 6 del perfil gestión de presupuesto.</w:t>
      </w:r>
    </w:p>
    <w:p w14:paraId="29282B3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50F7A16" w14:textId="77777777" w:rsidR="00037182" w:rsidRPr="00387958" w:rsidRDefault="00037182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 xml:space="preserve">Recibir orden de pago </w:t>
      </w:r>
    </w:p>
    <w:p w14:paraId="3DCB56F0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3CD310D3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recibe la orden de pago de PCT y el compromiso causado en el SPGR por Gestión Contable. Con esto se procede a crear orden de pago y autorización en el SPGR. E</w:t>
      </w:r>
      <w:r w:rsidRPr="00C14D57">
        <w:rPr>
          <w:rFonts w:ascii="Arial" w:hAnsi="Arial" w:cs="Arial"/>
          <w:bCs/>
          <w:color w:val="000000" w:themeColor="text1"/>
        </w:rPr>
        <w:t>ste proceso tie</w:t>
      </w:r>
      <w:r>
        <w:rPr>
          <w:rFonts w:ascii="Arial" w:hAnsi="Arial" w:cs="Arial"/>
          <w:bCs/>
          <w:color w:val="000000" w:themeColor="text1"/>
        </w:rPr>
        <w:t>ne un tiempo de validación en este</w:t>
      </w:r>
      <w:r w:rsidRPr="00C14D57">
        <w:rPr>
          <w:rFonts w:ascii="Arial" w:hAnsi="Arial" w:cs="Arial"/>
          <w:bCs/>
          <w:color w:val="000000" w:themeColor="text1"/>
        </w:rPr>
        <w:t xml:space="preserve"> sistema </w:t>
      </w:r>
      <w:r>
        <w:rPr>
          <w:rFonts w:ascii="Arial" w:hAnsi="Arial" w:cs="Arial"/>
          <w:bCs/>
          <w:color w:val="000000" w:themeColor="text1"/>
        </w:rPr>
        <w:t xml:space="preserve">de </w:t>
      </w:r>
      <w:r w:rsidRPr="00C14D57">
        <w:rPr>
          <w:rFonts w:ascii="Arial" w:hAnsi="Arial" w:cs="Arial"/>
          <w:bCs/>
          <w:color w:val="000000" w:themeColor="text1"/>
        </w:rPr>
        <w:t>tres (3) días hábiles para su</w:t>
      </w:r>
      <w:r>
        <w:rPr>
          <w:rFonts w:ascii="Arial" w:hAnsi="Arial" w:cs="Arial"/>
          <w:bCs/>
          <w:color w:val="000000" w:themeColor="text1"/>
        </w:rPr>
        <w:t xml:space="preserve"> pago</w:t>
      </w:r>
      <w:r w:rsidRPr="00C14D57">
        <w:rPr>
          <w:rFonts w:ascii="Arial" w:hAnsi="Arial" w:cs="Arial"/>
          <w:bCs/>
          <w:color w:val="000000" w:themeColor="text1"/>
        </w:rPr>
        <w:t>.</w:t>
      </w:r>
    </w:p>
    <w:p w14:paraId="08394E1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97671C0" w14:textId="77777777" w:rsidR="00037182" w:rsidRPr="00387958" w:rsidRDefault="00037182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>Orden de pago no presupuestal</w:t>
      </w:r>
    </w:p>
    <w:p w14:paraId="6FF6839A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F239544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Se crean órdenes de pago no presupuestales para las deducciones generadas durante el mes y estas serán pagadas a la Universidad en los primeros días del mes siguiente y se envía soporte de pago a Gestión Contable para su respectivo ingreso.</w:t>
      </w:r>
    </w:p>
    <w:p w14:paraId="73224850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53D1383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Las deducciones se deben legalizar en el SPGR con el pago realizado por la Universidad a la entidad correspondiente.</w:t>
      </w:r>
    </w:p>
    <w:p w14:paraId="1322322E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21EBBAEC" w14:textId="77777777" w:rsidR="00037182" w:rsidRPr="00387958" w:rsidRDefault="00037182" w:rsidP="00037182">
      <w:pPr>
        <w:pStyle w:val="Textoindependiente"/>
        <w:numPr>
          <w:ilvl w:val="0"/>
          <w:numId w:val="24"/>
        </w:numPr>
        <w:spacing w:line="276" w:lineRule="auto"/>
        <w:ind w:left="284" w:hanging="284"/>
        <w:jc w:val="both"/>
        <w:rPr>
          <w:rFonts w:ascii="Arial" w:hAnsi="Arial" w:cs="Arial"/>
          <w:b/>
          <w:i/>
          <w:u w:val="single"/>
          <w:lang w:val="es-ES_tradnl"/>
        </w:rPr>
      </w:pPr>
      <w:r w:rsidRPr="00387958">
        <w:rPr>
          <w:rFonts w:ascii="Arial" w:hAnsi="Arial" w:cs="Arial"/>
          <w:b/>
          <w:i/>
          <w:u w:val="single"/>
          <w:lang w:val="es-ES_tradnl"/>
        </w:rPr>
        <w:t>Endoso de órdenes de pago</w:t>
      </w:r>
    </w:p>
    <w:p w14:paraId="6B6EA9A7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F6F552C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Se requiere adjuntar la documentación que media la justificación para este proceso. </w:t>
      </w:r>
    </w:p>
    <w:p w14:paraId="3D2322DF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07FD8D19" w14:textId="68146D59" w:rsidR="00037182" w:rsidRDefault="00037182" w:rsidP="00037182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Apoyo matricula: Recibo de pago</w:t>
      </w:r>
      <w:r w:rsidR="00333D5C">
        <w:rPr>
          <w:rFonts w:ascii="Arial" w:hAnsi="Arial" w:cs="Arial"/>
          <w:bCs/>
          <w:color w:val="000000" w:themeColor="text1"/>
        </w:rPr>
        <w:t xml:space="preserve"> o cuenta de cobro</w:t>
      </w:r>
      <w:r>
        <w:rPr>
          <w:rFonts w:ascii="Arial" w:hAnsi="Arial" w:cs="Arial"/>
          <w:bCs/>
          <w:color w:val="000000" w:themeColor="text1"/>
        </w:rPr>
        <w:t xml:space="preserve"> y acto administrativo</w:t>
      </w:r>
      <w:r w:rsidR="00333D5C">
        <w:rPr>
          <w:rFonts w:ascii="Arial" w:hAnsi="Arial" w:cs="Arial"/>
          <w:bCs/>
          <w:color w:val="000000" w:themeColor="text1"/>
        </w:rPr>
        <w:t>,</w:t>
      </w:r>
      <w:r>
        <w:rPr>
          <w:rFonts w:ascii="Arial" w:hAnsi="Arial" w:cs="Arial"/>
          <w:bCs/>
          <w:color w:val="000000" w:themeColor="text1"/>
        </w:rPr>
        <w:t xml:space="preserve"> se envía soporte de pago a Gestión Contable para su respectivo ingreso a </w:t>
      </w:r>
      <w:r w:rsidR="003753C5">
        <w:rPr>
          <w:rFonts w:ascii="Arial" w:hAnsi="Arial" w:cs="Arial"/>
          <w:bCs/>
          <w:color w:val="000000" w:themeColor="text1"/>
        </w:rPr>
        <w:t>SPGR</w:t>
      </w:r>
      <w:r w:rsidRPr="00CB7E94">
        <w:rPr>
          <w:rFonts w:ascii="Arial" w:hAnsi="Arial" w:cs="Arial"/>
          <w:bCs/>
          <w:color w:val="000000" w:themeColor="text1"/>
        </w:rPr>
        <w:t>.</w:t>
      </w:r>
    </w:p>
    <w:p w14:paraId="251AA185" w14:textId="77777777" w:rsidR="00037182" w:rsidRPr="00CB7E94" w:rsidRDefault="00037182" w:rsidP="00037182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</w:rPr>
      </w:pPr>
      <w:r w:rsidRPr="00D93457">
        <w:rPr>
          <w:rFonts w:ascii="Arial" w:hAnsi="Arial" w:cs="Arial"/>
          <w:bCs/>
          <w:color w:val="000000" w:themeColor="text1"/>
        </w:rPr>
        <w:t xml:space="preserve">Se envía relación de giros al proyecto para la legalización ante las entidades </w:t>
      </w:r>
      <w:r w:rsidRPr="00D93457">
        <w:rPr>
          <w:rFonts w:ascii="Arial" w:hAnsi="Arial" w:cs="Arial"/>
          <w:bCs/>
          <w:color w:val="000000" w:themeColor="text1"/>
        </w:rPr>
        <w:lastRenderedPageBreak/>
        <w:t>correspondientes.</w:t>
      </w:r>
    </w:p>
    <w:p w14:paraId="617CF657" w14:textId="77777777" w:rsidR="007E7A14" w:rsidRPr="007E7A14" w:rsidRDefault="00037182" w:rsidP="007E7A14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</w:rPr>
        <w:t>Anticipo: Contrato de Fiducia.</w:t>
      </w:r>
      <w:r w:rsidR="007E7A14">
        <w:rPr>
          <w:rFonts w:ascii="Arial" w:hAnsi="Arial" w:cs="Arial"/>
          <w:bCs/>
          <w:color w:val="000000" w:themeColor="text1"/>
        </w:rPr>
        <w:t xml:space="preserve"> </w:t>
      </w:r>
    </w:p>
    <w:p w14:paraId="12D38002" w14:textId="03DAADE2" w:rsidR="007E7A14" w:rsidRDefault="007E7A14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  <w:r>
        <w:rPr>
          <w:rFonts w:ascii="Arial" w:hAnsi="Arial" w:cs="Arial"/>
          <w:bCs/>
          <w:color w:val="000000" w:themeColor="text1"/>
        </w:rPr>
        <w:t xml:space="preserve">El </w:t>
      </w:r>
      <w:r w:rsidRPr="007E7A14">
        <w:rPr>
          <w:rFonts w:ascii="Arial" w:hAnsi="Arial" w:cs="Arial"/>
          <w:bCs/>
          <w:color w:val="000000" w:themeColor="text1"/>
          <w:lang w:val="es-CO"/>
        </w:rPr>
        <w:t>Tercero Fiducia debe estar acreditado ante la superintendencia financiera en Colombia y publicado como entidad supervisada</w:t>
      </w:r>
    </w:p>
    <w:p w14:paraId="0B998E06" w14:textId="77777777" w:rsidR="00284229" w:rsidRPr="00284229" w:rsidRDefault="00284229" w:rsidP="00284229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  <w:r w:rsidRPr="00284229">
        <w:rPr>
          <w:rFonts w:ascii="Arial" w:hAnsi="Arial" w:cs="Arial"/>
          <w:bCs/>
          <w:color w:val="000000" w:themeColor="text1"/>
          <w:lang w:val="es-CO"/>
        </w:rPr>
        <w:t>No se pueden girar anticipos a Fondos de Inversión Colectiva.</w:t>
      </w:r>
    </w:p>
    <w:p w14:paraId="40A623B0" w14:textId="77777777" w:rsidR="00284229" w:rsidRPr="007E7A14" w:rsidRDefault="00284229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  <w:lang w:val="es-CO"/>
        </w:rPr>
      </w:pPr>
    </w:p>
    <w:p w14:paraId="3A4365CE" w14:textId="4B77CECF" w:rsidR="00037182" w:rsidRPr="00CB7E94" w:rsidRDefault="007E7A14" w:rsidP="007E7A14">
      <w:pPr>
        <w:pStyle w:val="Textoindependiente"/>
        <w:spacing w:line="276" w:lineRule="auto"/>
        <w:ind w:left="720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</w:t>
      </w:r>
    </w:p>
    <w:p w14:paraId="46A55239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Para este proceso se requiere doble autorización del Pagador Central y Gestión Contable, cabe aclarar que estas autorizaciones se deben realizar el mismo día de lo contrario se modifica la fecha límite de pago.</w:t>
      </w:r>
    </w:p>
    <w:p w14:paraId="4F502BFF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51B4C6ED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F406484" w14:textId="739660C1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387958">
        <w:rPr>
          <w:rFonts w:ascii="Arial" w:hAnsi="Arial" w:cs="Arial"/>
          <w:b/>
          <w:bCs/>
          <w:i/>
          <w:color w:val="000000" w:themeColor="text1"/>
          <w:u w:val="single"/>
        </w:rPr>
        <w:t>NOTAS: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814CFB">
        <w:rPr>
          <w:rFonts w:ascii="Arial" w:hAnsi="Arial" w:cs="Arial"/>
          <w:bCs/>
          <w:color w:val="000000" w:themeColor="text1"/>
        </w:rPr>
        <w:t xml:space="preserve"> </w:t>
      </w:r>
    </w:p>
    <w:p w14:paraId="045CDD72" w14:textId="77777777" w:rsidR="00037182" w:rsidRDefault="00037182" w:rsidP="00037182">
      <w:pPr>
        <w:pStyle w:val="Textoindependiente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7673CEAA" w14:textId="6D339BC6" w:rsidR="00037182" w:rsidRPr="00E47AC7" w:rsidRDefault="00E47AC7" w:rsidP="00E47AC7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eastAsia="Times New Roman" w:hAnsi="Arial" w:cs="Arial"/>
          <w:lang w:eastAsia="es-CO"/>
        </w:rPr>
        <w:t>Mientras dure el cofinamiento por el COVI</w:t>
      </w:r>
      <w:r w:rsidR="00DA4B19">
        <w:rPr>
          <w:rFonts w:ascii="Arial" w:eastAsia="Times New Roman" w:hAnsi="Arial" w:cs="Arial"/>
          <w:lang w:eastAsia="es-CO"/>
        </w:rPr>
        <w:t>D</w:t>
      </w:r>
      <w:r>
        <w:rPr>
          <w:rFonts w:ascii="Arial" w:eastAsia="Times New Roman" w:hAnsi="Arial" w:cs="Arial"/>
          <w:lang w:eastAsia="es-CO"/>
        </w:rPr>
        <w:t>-19, l</w:t>
      </w:r>
      <w:r w:rsidR="00037182" w:rsidRPr="004C3FB8">
        <w:rPr>
          <w:rFonts w:ascii="Arial" w:eastAsia="Times New Roman" w:hAnsi="Arial" w:cs="Arial"/>
          <w:lang w:eastAsia="es-CO"/>
        </w:rPr>
        <w:t xml:space="preserve">as certificaciones de pago </w:t>
      </w:r>
      <w:r>
        <w:rPr>
          <w:rFonts w:ascii="Arial" w:eastAsia="Times New Roman" w:hAnsi="Arial" w:cs="Arial"/>
          <w:lang w:eastAsia="es-CO"/>
        </w:rPr>
        <w:t>deben ser remitidas</w:t>
      </w:r>
      <w:r w:rsidR="00037182" w:rsidRPr="004C3FB8">
        <w:rPr>
          <w:rFonts w:ascii="Arial" w:eastAsia="Times New Roman" w:hAnsi="Arial" w:cs="Arial"/>
          <w:lang w:eastAsia="es-CO"/>
        </w:rPr>
        <w:t xml:space="preserve"> al correo electrónico </w:t>
      </w:r>
      <w:hyperlink r:id="rId16" w:tgtFrame="_blank" w:history="1">
        <w:r w:rsidR="00037182" w:rsidRPr="004C3FB8">
          <w:rPr>
            <w:rFonts w:ascii="Arial" w:eastAsia="Times New Roman" w:hAnsi="Arial" w:cs="Arial"/>
            <w:color w:val="0000FF"/>
            <w:u w:val="single"/>
            <w:lang w:eastAsia="es-CO"/>
          </w:rPr>
          <w:t>lysanchez@utp.edu.co</w:t>
        </w:r>
      </w:hyperlink>
      <w:r w:rsidRPr="00E47AC7">
        <w:rPr>
          <w:rFonts w:ascii="Arial" w:eastAsia="Times New Roman" w:hAnsi="Arial" w:cs="Arial"/>
          <w:b/>
          <w:color w:val="0000FF"/>
          <w:lang w:eastAsia="es-CO"/>
        </w:rPr>
        <w:t>,</w:t>
      </w:r>
      <w:r w:rsidRPr="00E47AC7">
        <w:rPr>
          <w:rFonts w:ascii="Arial" w:eastAsia="Times New Roman" w:hAnsi="Arial" w:cs="Arial"/>
          <w:color w:val="0000FF"/>
          <w:lang w:eastAsia="es-CO"/>
        </w:rPr>
        <w:t xml:space="preserve"> </w:t>
      </w:r>
      <w:r w:rsidR="00037182" w:rsidRPr="00E47AC7">
        <w:rPr>
          <w:rFonts w:ascii="Arial" w:eastAsia="Times New Roman" w:hAnsi="Arial" w:cs="Arial"/>
          <w:color w:val="000000" w:themeColor="text1"/>
          <w:lang w:eastAsia="es-CO"/>
        </w:rPr>
        <w:t xml:space="preserve">cuando </w:t>
      </w:r>
      <w:r w:rsidR="00241E3D" w:rsidRPr="00E47AC7">
        <w:rPr>
          <w:rFonts w:ascii="Arial" w:eastAsia="Times New Roman" w:hAnsi="Arial" w:cs="Arial"/>
          <w:color w:val="000000" w:themeColor="text1"/>
          <w:lang w:eastAsia="es-CO"/>
        </w:rPr>
        <w:t xml:space="preserve">se </w:t>
      </w:r>
      <w:r>
        <w:rPr>
          <w:rFonts w:ascii="Arial" w:eastAsia="Times New Roman" w:hAnsi="Arial" w:cs="Arial"/>
          <w:color w:val="000000" w:themeColor="text1"/>
          <w:lang w:eastAsia="es-CO"/>
        </w:rPr>
        <w:t>retome la normalidad laboral se</w:t>
      </w:r>
      <w:r w:rsidRPr="00E47AC7">
        <w:rPr>
          <w:rFonts w:ascii="Arial" w:eastAsia="Times New Roman" w:hAnsi="Arial" w:cs="Arial"/>
          <w:color w:val="000000" w:themeColor="text1"/>
          <w:lang w:eastAsia="es-CO"/>
        </w:rPr>
        <w:t xml:space="preserve"> deberá</w:t>
      </w:r>
      <w:r>
        <w:rPr>
          <w:rFonts w:ascii="Arial" w:eastAsia="Times New Roman" w:hAnsi="Arial" w:cs="Arial"/>
          <w:color w:val="000000" w:themeColor="text1"/>
          <w:lang w:eastAsia="es-CO"/>
        </w:rPr>
        <w:t xml:space="preserve">n entregar en </w:t>
      </w:r>
      <w:r w:rsidR="00037182" w:rsidRPr="00E47AC7">
        <w:rPr>
          <w:rFonts w:ascii="Arial" w:eastAsia="Times New Roman" w:hAnsi="Arial" w:cs="Arial"/>
          <w:color w:val="000000" w:themeColor="text1"/>
          <w:lang w:eastAsia="es-CO"/>
        </w:rPr>
        <w:t>físico y en papel azul.</w:t>
      </w:r>
    </w:p>
    <w:p w14:paraId="53CC3B81" w14:textId="00CD2313" w:rsidR="00037182" w:rsidRPr="00A54379" w:rsidRDefault="00E47AC7" w:rsidP="00E47AC7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lang w:eastAsia="es-CO"/>
        </w:rPr>
        <w:t>Será responsabilidad del coordinador del proyecto</w:t>
      </w:r>
      <w:r w:rsidR="00360A8C">
        <w:rPr>
          <w:rFonts w:ascii="Arial" w:eastAsia="Times New Roman" w:hAnsi="Arial" w:cs="Arial"/>
          <w:color w:val="000000" w:themeColor="text1"/>
          <w:lang w:eastAsia="es-CO"/>
        </w:rPr>
        <w:t xml:space="preserve"> o a quien este delegue</w:t>
      </w:r>
      <w:r>
        <w:rPr>
          <w:rFonts w:ascii="Arial" w:eastAsia="Times New Roman" w:hAnsi="Arial" w:cs="Arial"/>
          <w:color w:val="000000" w:themeColor="text1"/>
          <w:lang w:eastAsia="es-CO"/>
        </w:rPr>
        <w:t xml:space="preserve"> notificar oportunamente al funcionario de enlace de Gestión Financiera (</w:t>
      </w:r>
      <w:r w:rsidRPr="00387958">
        <w:rPr>
          <w:rFonts w:ascii="Arial" w:eastAsia="Times New Roman" w:hAnsi="Arial" w:cs="Arial"/>
          <w:color w:val="000000" w:themeColor="text1"/>
          <w:lang w:eastAsia="es-CO"/>
        </w:rPr>
        <w:t>Lina Yomara Sánchez</w:t>
      </w:r>
      <w:r>
        <w:rPr>
          <w:rFonts w:ascii="Arial" w:eastAsia="Times New Roman" w:hAnsi="Arial" w:cs="Arial"/>
          <w:color w:val="000000" w:themeColor="text1"/>
          <w:lang w:eastAsia="es-CO"/>
        </w:rPr>
        <w:t>), c</w:t>
      </w:r>
      <w:r w:rsidR="00037182" w:rsidRPr="00E47AC7">
        <w:rPr>
          <w:rFonts w:ascii="Arial" w:eastAsia="Times New Roman" w:hAnsi="Arial" w:cs="Arial"/>
          <w:color w:val="000000" w:themeColor="text1"/>
          <w:lang w:eastAsia="es-CO"/>
        </w:rPr>
        <w:t>ualquier cambio en la información suministr</w:t>
      </w:r>
      <w:r>
        <w:rPr>
          <w:rFonts w:ascii="Arial" w:eastAsia="Times New Roman" w:hAnsi="Arial" w:cs="Arial"/>
          <w:color w:val="000000" w:themeColor="text1"/>
          <w:lang w:eastAsia="es-CO"/>
        </w:rPr>
        <w:t>ada de los contratistas.</w:t>
      </w:r>
    </w:p>
    <w:p w14:paraId="55C0C69D" w14:textId="65AC12FC" w:rsidR="00037182" w:rsidRPr="00A54379" w:rsidRDefault="00162FD6" w:rsidP="00A54379">
      <w:pPr>
        <w:pStyle w:val="Textoindependiente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A54379">
        <w:rPr>
          <w:rFonts w:ascii="Arial" w:eastAsia="Times New Roman" w:hAnsi="Arial" w:cs="Arial"/>
          <w:color w:val="000000" w:themeColor="text1"/>
          <w:lang w:eastAsia="es-CO"/>
        </w:rPr>
        <w:t>Una vez recibida la documentación completa y esta sea registrada en el SPGR por parte de la Tesorería</w:t>
      </w:r>
      <w:r w:rsidR="004F3472" w:rsidRPr="00A54379">
        <w:rPr>
          <w:rFonts w:ascii="Arial" w:eastAsia="Times New Roman" w:hAnsi="Arial" w:cs="Arial"/>
          <w:color w:val="000000" w:themeColor="text1"/>
          <w:lang w:eastAsia="es-CO"/>
        </w:rPr>
        <w:t xml:space="preserve">, el trámite de pago </w:t>
      </w:r>
      <w:r w:rsidR="002D630D" w:rsidRPr="00A54379">
        <w:rPr>
          <w:rFonts w:ascii="Arial" w:eastAsia="Times New Roman" w:hAnsi="Arial" w:cs="Arial"/>
          <w:color w:val="000000" w:themeColor="text1"/>
          <w:lang w:eastAsia="es-CO"/>
        </w:rPr>
        <w:t>se hace por</w:t>
      </w:r>
      <w:r w:rsidR="004F3472" w:rsidRPr="00A54379">
        <w:rPr>
          <w:rFonts w:ascii="Arial" w:eastAsia="Times New Roman" w:hAnsi="Arial" w:cs="Arial"/>
          <w:color w:val="000000" w:themeColor="text1"/>
          <w:lang w:eastAsia="es-CO"/>
        </w:rPr>
        <w:t xml:space="preserve"> </w:t>
      </w:r>
      <w:r w:rsidRPr="00A54379">
        <w:rPr>
          <w:rFonts w:ascii="Arial" w:eastAsia="Times New Roman" w:hAnsi="Arial" w:cs="Arial"/>
          <w:color w:val="000000" w:themeColor="text1"/>
          <w:lang w:eastAsia="es-CO"/>
        </w:rPr>
        <w:t>parte del MHCP</w:t>
      </w:r>
      <w:r w:rsidR="00A54379">
        <w:rPr>
          <w:rFonts w:ascii="Arial" w:eastAsia="Times New Roman" w:hAnsi="Arial" w:cs="Arial"/>
          <w:color w:val="000000" w:themeColor="text1"/>
          <w:lang w:eastAsia="es-CO"/>
        </w:rPr>
        <w:t xml:space="preserve"> de acuerdo con los tiempos establecidos por el mismo.</w:t>
      </w:r>
    </w:p>
    <w:p w14:paraId="5F9047D4" w14:textId="77777777" w:rsidR="00037182" w:rsidRDefault="00037182" w:rsidP="00037182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s-CO"/>
        </w:rPr>
      </w:pPr>
    </w:p>
    <w:p w14:paraId="3D208534" w14:textId="77777777" w:rsidR="00037182" w:rsidRPr="004C3FB8" w:rsidRDefault="00037182" w:rsidP="00037182"/>
    <w:p w14:paraId="5A2662A7" w14:textId="77777777" w:rsidR="00C13FCA" w:rsidRPr="00AE50CE" w:rsidRDefault="00C13FCA" w:rsidP="00037182">
      <w:pPr>
        <w:pStyle w:val="Textoindependiente"/>
        <w:spacing w:line="276" w:lineRule="auto"/>
        <w:jc w:val="both"/>
        <w:rPr>
          <w:rFonts w:ascii="Arial" w:hAnsi="Arial" w:cs="Arial"/>
          <w:b/>
          <w:bCs/>
          <w:i/>
          <w:color w:val="2C567A" w:themeColor="accent1"/>
        </w:rPr>
      </w:pPr>
    </w:p>
    <w:sectPr w:rsidR="00C13FCA" w:rsidRPr="00AE50CE" w:rsidSect="001F2987">
      <w:headerReference w:type="default" r:id="rId17"/>
      <w:footerReference w:type="default" r:id="rId18"/>
      <w:type w:val="continuous"/>
      <w:pgSz w:w="12240" w:h="15840" w:code="1"/>
      <w:pgMar w:top="1701" w:right="1701" w:bottom="1701" w:left="1701" w:header="720" w:footer="833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Autor" w:initials="A">
    <w:p w14:paraId="251D4382" w14:textId="7205D749" w:rsidR="00E7096C" w:rsidRDefault="00E7096C">
      <w:pPr>
        <w:pStyle w:val="Textocomentario"/>
      </w:pPr>
      <w:r>
        <w:rPr>
          <w:rStyle w:val="Refdecomentario"/>
        </w:rPr>
        <w:annotationRef/>
      </w:r>
      <w:r>
        <w:t>Tener en cuenta las modificaciones a los RP</w:t>
      </w:r>
    </w:p>
  </w:comment>
  <w:comment w:id="2" w:author="Autor" w:initials="A">
    <w:p w14:paraId="00000001" w14:textId="00000002" w:rsidR="00C12491" w:rsidRDefault="006F6FB9">
      <w:pPr>
        <w:pStyle w:val="Textocomentario"/>
      </w:pPr>
      <w:r>
        <w:rPr>
          <w:rStyle w:val="Refdecomentario"/>
        </w:rPr>
        <w:annotationRef/>
      </w:r>
      <w:r>
        <w:t>Deberíamos de elaborar una lista de chequeo para que Lina Reciba la documentación.</w:t>
      </w:r>
    </w:p>
  </w:comment>
  <w:comment w:id="3" w:author="Autor" w:initials="A">
    <w:p w14:paraId="00000003" w14:textId="00000004" w:rsidR="00C12491" w:rsidRDefault="006F6FB9">
      <w:pPr>
        <w:pStyle w:val="Textocomentario"/>
      </w:pPr>
      <w:r>
        <w:rPr>
          <w:rStyle w:val="Refdecomentario"/>
        </w:rPr>
        <w:annotationRef/>
      </w:r>
      <w:r>
        <w:t>si me parece bien</w:t>
      </w:r>
    </w:p>
  </w:comment>
  <w:comment w:id="4" w:author="Autor" w:initials="A">
    <w:p w14:paraId="00000005" w14:textId="00000006" w:rsidR="00C12491" w:rsidRDefault="006F6FB9">
      <w:pPr>
        <w:pStyle w:val="Textocomentario"/>
      </w:pPr>
      <w:r>
        <w:rPr>
          <w:rStyle w:val="Refdecomentario"/>
        </w:rPr>
        <w:annotationRef/>
      </w:r>
      <w:r>
        <w:t>que ya estemos seguros que todo  esta completo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51D4382" w15:done="0"/>
  <w15:commentEx w15:paraId="00000001" w15:done="0"/>
  <w15:commentEx w15:paraId="00000003" w15:paraIdParent="00000001" w15:done="0"/>
  <w15:commentEx w15:paraId="00000005" w15:paraIdParent="0000000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51D4382" w16cid:durableId="230A1754"/>
  <w16cid:commentId w16cid:paraId="00000001" w16cid:durableId="2309F5E3"/>
  <w16cid:commentId w16cid:paraId="00000003" w16cid:durableId="2309F5E2"/>
  <w16cid:commentId w16cid:paraId="00000005" w16cid:durableId="2309F5E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54C1B" w14:textId="77777777" w:rsidR="007F7A7E" w:rsidRDefault="007F7A7E" w:rsidP="00590471">
      <w:r>
        <w:separator/>
      </w:r>
    </w:p>
  </w:endnote>
  <w:endnote w:type="continuationSeparator" w:id="0">
    <w:p w14:paraId="7053C703" w14:textId="77777777" w:rsidR="007F7A7E" w:rsidRDefault="007F7A7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CA299" w14:textId="77777777" w:rsidR="00A17E3F" w:rsidRPr="00A17E3F" w:rsidRDefault="00A17E3F">
    <w:pPr>
      <w:pStyle w:val="Piedepgina"/>
      <w:rPr>
        <w:b/>
        <w:color w:val="003963" w:themeColor="accent2" w:themeShade="80"/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B6FF04" wp14:editId="73622F3E">
              <wp:simplePos x="0" y="0"/>
              <wp:positionH relativeFrom="margin">
                <wp:align>left</wp:align>
              </wp:positionH>
              <wp:positionV relativeFrom="paragraph">
                <wp:posOffset>42868</wp:posOffset>
              </wp:positionV>
              <wp:extent cx="2752725" cy="180975"/>
              <wp:effectExtent l="19050" t="38100" r="28575" b="6667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2725" cy="180975"/>
                      </a:xfrm>
                      <a:custGeom>
                        <a:avLst/>
                        <a:gdLst>
                          <a:gd name="connsiteX0" fmla="*/ 0 w 4324350"/>
                          <a:gd name="connsiteY0" fmla="*/ 171450 h 190500"/>
                          <a:gd name="connsiteX1" fmla="*/ 1695450 w 4324350"/>
                          <a:gd name="connsiteY1" fmla="*/ 190500 h 190500"/>
                          <a:gd name="connsiteX2" fmla="*/ 1695450 w 4324350"/>
                          <a:gd name="connsiteY2" fmla="*/ 190500 h 190500"/>
                          <a:gd name="connsiteX3" fmla="*/ 1943100 w 4324350"/>
                          <a:gd name="connsiteY3" fmla="*/ 114300 h 190500"/>
                          <a:gd name="connsiteX4" fmla="*/ 3200400 w 4324350"/>
                          <a:gd name="connsiteY4" fmla="*/ 180975 h 190500"/>
                          <a:gd name="connsiteX5" fmla="*/ 4267200 w 4324350"/>
                          <a:gd name="connsiteY5" fmla="*/ 9525 h 190500"/>
                          <a:gd name="connsiteX6" fmla="*/ 4324350 w 4324350"/>
                          <a:gd name="connsiteY6" fmla="*/ 0 h 1905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4324350" h="190500">
                            <a:moveTo>
                              <a:pt x="0" y="171450"/>
                            </a:moveTo>
                            <a:lnTo>
                              <a:pt x="1695450" y="190500"/>
                            </a:lnTo>
                            <a:lnTo>
                              <a:pt x="1695450" y="190500"/>
                            </a:lnTo>
                            <a:cubicBezTo>
                              <a:pt x="1736725" y="177800"/>
                              <a:pt x="1692275" y="115887"/>
                              <a:pt x="1943100" y="114300"/>
                            </a:cubicBezTo>
                            <a:cubicBezTo>
                              <a:pt x="2193925" y="112712"/>
                              <a:pt x="2813050" y="198437"/>
                              <a:pt x="3200400" y="180975"/>
                            </a:cubicBezTo>
                            <a:cubicBezTo>
                              <a:pt x="3587750" y="163513"/>
                              <a:pt x="4267200" y="9525"/>
                              <a:pt x="4267200" y="9525"/>
                            </a:cubicBezTo>
                            <a:lnTo>
                              <a:pt x="4324350" y="0"/>
                            </a:lnTo>
                          </a:path>
                        </a:pathLst>
                      </a:custGeom>
                      <a:noFill/>
                      <a:ln w="762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A2FC77" id="Forma libre 10" o:spid="_x0000_s1026" style="position:absolute;margin-left:0;margin-top:3.4pt;width:216.75pt;height:1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4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" path="m,171450r1695450,19050l1695450,190500v41275,-12700,-3175,-74613,247650,-76200c2193925,112712,2813050,198437,3200400,180975,3587750,163513,4267200,9525,4267200,9525l4324350,e" filled="f" strokecolor="#162a3c [1604]" strokeweight="6pt">
              <v:stroke joinstyle="miter"/>
              <v:path arrowok="t" o:connecttype="custom" o:connectlocs="0,162878;1079262,180975;1079262,180975;1236907,108585;2037259,171926;2716345,9049;2752725,0" o:connectangles="0,0,0,0,0,0,0"/>
              <w10:wrap anchorx="margin"/>
            </v:shape>
          </w:pict>
        </mc:Fallback>
      </mc:AlternateContent>
    </w:r>
    <w:r>
      <w:tab/>
    </w:r>
    <w:r w:rsidR="006A6CAD">
      <w:rPr>
        <w:color w:val="003963" w:themeColor="accent2" w:themeShade="80"/>
      </w:rPr>
      <w:t xml:space="preserve">                                                                          </w:t>
    </w:r>
    <w:r w:rsidRPr="006A6CAD">
      <w:rPr>
        <w:b/>
        <w:color w:val="003963" w:themeColor="accent2" w:themeShade="80"/>
        <w:sz w:val="16"/>
      </w:rPr>
      <w:t xml:space="preserve">INSTRUCTIVO – PROYECTOS SISTEMA GENERAL DE REGALIAS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6AB4E" w14:textId="77777777" w:rsidR="007F7A7E" w:rsidRDefault="007F7A7E" w:rsidP="00590471">
      <w:r>
        <w:separator/>
      </w:r>
    </w:p>
  </w:footnote>
  <w:footnote w:type="continuationSeparator" w:id="0">
    <w:p w14:paraId="47132D30" w14:textId="77777777" w:rsidR="007F7A7E" w:rsidRDefault="007F7A7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4DEAE" w14:textId="77777777" w:rsidR="00590471" w:rsidRPr="00665F95" w:rsidRDefault="00310F17" w:rsidP="00060042">
    <w:pPr>
      <w:pStyle w:val="Textoindependiente"/>
    </w:pPr>
    <w:r w:rsidRPr="00CA16E3"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AECC68" wp14:editId="33E469AE">
              <wp:simplePos x="0" y="0"/>
              <wp:positionH relativeFrom="column">
                <wp:posOffset>-1609725</wp:posOffset>
              </wp:positionH>
              <wp:positionV relativeFrom="paragraph">
                <wp:posOffset>-457200</wp:posOffset>
              </wp:positionV>
              <wp:extent cx="8657903" cy="9701047"/>
              <wp:effectExtent l="0" t="0" r="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57903" cy="9701047"/>
                        <a:chOff x="0" y="-228600"/>
                        <a:chExt cx="8657903" cy="9701047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667125" cy="8702827"/>
                          <a:chOff x="-2663756" y="-5283698"/>
                          <a:chExt cx="4638051" cy="7123444"/>
                        </a:xfrm>
                      </wpg:grpSpPr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71B6910" id="Grupo 26" o:spid="_x0000_s1026" style="position:absolute;margin-left:-126.75pt;margin-top:-36pt;width:681.7pt;height:763.85pt;z-index:251658240" coordorigin=",-2286" coordsize="86579,9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1W1sBoFAI0sHQ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Z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J8wtiQFH50pTeon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T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JTD7B6I3BW3bG2p+R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v8yJ0wJWQkGqrTZ/&#10;d4+NpWy+WwtYKdE7m/wbt/O0Nm9ymcwKUa2A0Q+CZiFmdxeMvCJUZs630r3SQ46mdcpaUtAn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nFsJrPSAtZpH+estV8CcakbVTVbZQfQtEeNrbmEVcOPFKukuQRPTWXEqrmr55JquEqJ&#10;kuvRxuvzsXHm4CbyYcaWpICnsLu4culeP2F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YHlEpheULgaaBI&#10;NDmWB5SKaGAiUTmWh8mxPKBURAMTicqxPEyO5aEcSwisXlCO5WFyLA8oldoGJsfyUI4lBF4VFIkm&#10;x/JQjiUEngaKRJNjeSjHEgJPA0WiybE8lGMJgaWBciwPk2N5KMcSAk8DRaLJsTyUYwmBp4Ei0eRY&#10;HsqxhMDTQJFociwP5VhC4GmgSDQ5lodyLCFwNHgqxxICLwPhWJ4mx/JUjiUEngYyOz9NjuWpHEsI&#10;PA1kdn6aHMtTOZYQeBqIn/g0OZanciwh8DQQP/Fp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DqWSWJ4QeBYoEk2OZYdSEQtMJCrHspscyw6lIhaYSFSOZTc5ll05lhBYo6Acy25yLDuUSu4Dk2PZ&#10;lWMJgdcERaLJsezKsYTAs0CRaHIsu3IsIfAsUCSaHMuuHEsILAuUY9lNjmVXjiUEngWKRJNj2ZVj&#10;CYFngSLR5Fh25VhC4FmgSDQ5ll05lhB4FigSTY5lV44lBI4Fh3IsIfAKEI7lMDmWQzmWEHgWyOx8&#10;mBzLoRxLCDwLZHY+TI7lUI4lBJ4Fsk48TI7lUI4lBJ4Fsk48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6671;height:87028" coordorigin="-26637,-52836" coordsize="46380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C40D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0667A1"/>
    <w:multiLevelType w:val="hybridMultilevel"/>
    <w:tmpl w:val="180E26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5C5FF9"/>
    <w:multiLevelType w:val="hybridMultilevel"/>
    <w:tmpl w:val="43045AE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530C0"/>
    <w:multiLevelType w:val="hybridMultilevel"/>
    <w:tmpl w:val="016A90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0707E9"/>
    <w:multiLevelType w:val="hybridMultilevel"/>
    <w:tmpl w:val="50E82BD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0A1DD8"/>
    <w:multiLevelType w:val="hybridMultilevel"/>
    <w:tmpl w:val="F04C3E2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7B2B98"/>
    <w:multiLevelType w:val="hybridMultilevel"/>
    <w:tmpl w:val="6DFE33B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50B99"/>
    <w:multiLevelType w:val="hybridMultilevel"/>
    <w:tmpl w:val="F8BAB2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0407FFA"/>
    <w:multiLevelType w:val="hybridMultilevel"/>
    <w:tmpl w:val="53229D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E03D9"/>
    <w:multiLevelType w:val="hybridMultilevel"/>
    <w:tmpl w:val="603E8D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6F2549"/>
    <w:multiLevelType w:val="hybridMultilevel"/>
    <w:tmpl w:val="842CFD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EE503DD"/>
    <w:multiLevelType w:val="hybridMultilevel"/>
    <w:tmpl w:val="0D92F010"/>
    <w:lvl w:ilvl="0" w:tplc="38E88B7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25D5D"/>
    <w:multiLevelType w:val="hybridMultilevel"/>
    <w:tmpl w:val="2A660CEE"/>
    <w:lvl w:ilvl="0" w:tplc="2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24"/>
  </w:num>
  <w:num w:numId="5">
    <w:abstractNumId w:val="19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0"/>
  </w:num>
  <w:num w:numId="16">
    <w:abstractNumId w:val="22"/>
  </w:num>
  <w:num w:numId="17">
    <w:abstractNumId w:val="12"/>
  </w:num>
  <w:num w:numId="18">
    <w:abstractNumId w:val="14"/>
  </w:num>
  <w:num w:numId="19">
    <w:abstractNumId w:val="25"/>
  </w:num>
  <w:num w:numId="20">
    <w:abstractNumId w:val="17"/>
  </w:num>
  <w:num w:numId="21">
    <w:abstractNumId w:val="18"/>
  </w:num>
  <w:num w:numId="22">
    <w:abstractNumId w:val="26"/>
  </w:num>
  <w:num w:numId="23">
    <w:abstractNumId w:val="11"/>
  </w:num>
  <w:num w:numId="24">
    <w:abstractNumId w:val="21"/>
  </w:num>
  <w:num w:numId="25">
    <w:abstractNumId w:val="16"/>
  </w:num>
  <w:num w:numId="26">
    <w:abstractNumId w:val="2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3F"/>
    <w:rsid w:val="000118DC"/>
    <w:rsid w:val="00031702"/>
    <w:rsid w:val="000350AF"/>
    <w:rsid w:val="00036FEA"/>
    <w:rsid w:val="00037182"/>
    <w:rsid w:val="000500DD"/>
    <w:rsid w:val="00060042"/>
    <w:rsid w:val="00062418"/>
    <w:rsid w:val="00084999"/>
    <w:rsid w:val="000856FE"/>
    <w:rsid w:val="0008685D"/>
    <w:rsid w:val="00090860"/>
    <w:rsid w:val="000A5692"/>
    <w:rsid w:val="000C5CEF"/>
    <w:rsid w:val="000C5D56"/>
    <w:rsid w:val="000E39BA"/>
    <w:rsid w:val="000F187E"/>
    <w:rsid w:val="00111A1E"/>
    <w:rsid w:val="00112FD7"/>
    <w:rsid w:val="00114554"/>
    <w:rsid w:val="00116ABB"/>
    <w:rsid w:val="00126751"/>
    <w:rsid w:val="001331A6"/>
    <w:rsid w:val="00144238"/>
    <w:rsid w:val="00147335"/>
    <w:rsid w:val="00150ABD"/>
    <w:rsid w:val="00152066"/>
    <w:rsid w:val="00162FD6"/>
    <w:rsid w:val="0016562A"/>
    <w:rsid w:val="001702B7"/>
    <w:rsid w:val="0017727F"/>
    <w:rsid w:val="00193030"/>
    <w:rsid w:val="001946FC"/>
    <w:rsid w:val="001A22E0"/>
    <w:rsid w:val="001A4DA8"/>
    <w:rsid w:val="001C4FBF"/>
    <w:rsid w:val="001C6033"/>
    <w:rsid w:val="001D24C9"/>
    <w:rsid w:val="001F2987"/>
    <w:rsid w:val="001F30D7"/>
    <w:rsid w:val="001F5759"/>
    <w:rsid w:val="001F7A1A"/>
    <w:rsid w:val="002143C6"/>
    <w:rsid w:val="00222466"/>
    <w:rsid w:val="002364E2"/>
    <w:rsid w:val="00241E3D"/>
    <w:rsid w:val="00245D3F"/>
    <w:rsid w:val="00247254"/>
    <w:rsid w:val="0024753C"/>
    <w:rsid w:val="0025024C"/>
    <w:rsid w:val="00251E1A"/>
    <w:rsid w:val="00257150"/>
    <w:rsid w:val="00276026"/>
    <w:rsid w:val="00284229"/>
    <w:rsid w:val="00285002"/>
    <w:rsid w:val="002935CE"/>
    <w:rsid w:val="002A3769"/>
    <w:rsid w:val="002B4549"/>
    <w:rsid w:val="002B6F8E"/>
    <w:rsid w:val="002C4C6B"/>
    <w:rsid w:val="002C62D1"/>
    <w:rsid w:val="002D5819"/>
    <w:rsid w:val="002D630D"/>
    <w:rsid w:val="002D6638"/>
    <w:rsid w:val="002E04D7"/>
    <w:rsid w:val="002E1CDA"/>
    <w:rsid w:val="002E28D9"/>
    <w:rsid w:val="002E3C32"/>
    <w:rsid w:val="002F3354"/>
    <w:rsid w:val="00310F17"/>
    <w:rsid w:val="0032177C"/>
    <w:rsid w:val="00322A46"/>
    <w:rsid w:val="00326382"/>
    <w:rsid w:val="00326DC7"/>
    <w:rsid w:val="003326CB"/>
    <w:rsid w:val="00333D5C"/>
    <w:rsid w:val="0034613F"/>
    <w:rsid w:val="00353B60"/>
    <w:rsid w:val="00360A8C"/>
    <w:rsid w:val="003753C5"/>
    <w:rsid w:val="00376291"/>
    <w:rsid w:val="00380FD1"/>
    <w:rsid w:val="00383D02"/>
    <w:rsid w:val="00384C32"/>
    <w:rsid w:val="00385DE7"/>
    <w:rsid w:val="0039267D"/>
    <w:rsid w:val="00397D7B"/>
    <w:rsid w:val="003A00B3"/>
    <w:rsid w:val="003A1696"/>
    <w:rsid w:val="003A38EF"/>
    <w:rsid w:val="003B2740"/>
    <w:rsid w:val="003C1279"/>
    <w:rsid w:val="003D1B71"/>
    <w:rsid w:val="003E73F9"/>
    <w:rsid w:val="004343CD"/>
    <w:rsid w:val="00440842"/>
    <w:rsid w:val="00443F46"/>
    <w:rsid w:val="00463306"/>
    <w:rsid w:val="00486676"/>
    <w:rsid w:val="00496B75"/>
    <w:rsid w:val="004C0D77"/>
    <w:rsid w:val="004C27A3"/>
    <w:rsid w:val="004C682A"/>
    <w:rsid w:val="004D04A9"/>
    <w:rsid w:val="004D234B"/>
    <w:rsid w:val="004E06AF"/>
    <w:rsid w:val="004E158A"/>
    <w:rsid w:val="004E4893"/>
    <w:rsid w:val="004F04D0"/>
    <w:rsid w:val="004F3472"/>
    <w:rsid w:val="0053072A"/>
    <w:rsid w:val="005525F8"/>
    <w:rsid w:val="00565C77"/>
    <w:rsid w:val="0056708E"/>
    <w:rsid w:val="005674ED"/>
    <w:rsid w:val="005762F9"/>
    <w:rsid w:val="00577453"/>
    <w:rsid w:val="005801E5"/>
    <w:rsid w:val="00581B53"/>
    <w:rsid w:val="00590471"/>
    <w:rsid w:val="00597D99"/>
    <w:rsid w:val="005A397B"/>
    <w:rsid w:val="005A4170"/>
    <w:rsid w:val="005B082E"/>
    <w:rsid w:val="005D01FA"/>
    <w:rsid w:val="005D18AF"/>
    <w:rsid w:val="005D3028"/>
    <w:rsid w:val="005F015A"/>
    <w:rsid w:val="006066F3"/>
    <w:rsid w:val="006072DB"/>
    <w:rsid w:val="006164E2"/>
    <w:rsid w:val="006220F8"/>
    <w:rsid w:val="00635B0C"/>
    <w:rsid w:val="00645FD3"/>
    <w:rsid w:val="00652290"/>
    <w:rsid w:val="006535E7"/>
    <w:rsid w:val="00653E17"/>
    <w:rsid w:val="00665F95"/>
    <w:rsid w:val="006A08E8"/>
    <w:rsid w:val="006A6CAD"/>
    <w:rsid w:val="006B331E"/>
    <w:rsid w:val="006B467A"/>
    <w:rsid w:val="006C7DAB"/>
    <w:rsid w:val="006D0B24"/>
    <w:rsid w:val="006D281A"/>
    <w:rsid w:val="006D79A8"/>
    <w:rsid w:val="006D7D62"/>
    <w:rsid w:val="006E008B"/>
    <w:rsid w:val="006F2BAF"/>
    <w:rsid w:val="006F37C5"/>
    <w:rsid w:val="006F3C12"/>
    <w:rsid w:val="006F6FB9"/>
    <w:rsid w:val="00715D4E"/>
    <w:rsid w:val="0072035C"/>
    <w:rsid w:val="0072353B"/>
    <w:rsid w:val="00733405"/>
    <w:rsid w:val="007439C4"/>
    <w:rsid w:val="007575B6"/>
    <w:rsid w:val="00761885"/>
    <w:rsid w:val="00766CA0"/>
    <w:rsid w:val="007708F7"/>
    <w:rsid w:val="007721CF"/>
    <w:rsid w:val="007A368D"/>
    <w:rsid w:val="007A4D18"/>
    <w:rsid w:val="007B2259"/>
    <w:rsid w:val="007B34F7"/>
    <w:rsid w:val="007B3C81"/>
    <w:rsid w:val="007C2681"/>
    <w:rsid w:val="007D67CA"/>
    <w:rsid w:val="007E4E9E"/>
    <w:rsid w:val="007E668F"/>
    <w:rsid w:val="007E7A14"/>
    <w:rsid w:val="007F2B32"/>
    <w:rsid w:val="007F5B63"/>
    <w:rsid w:val="007F7A7E"/>
    <w:rsid w:val="00803A0A"/>
    <w:rsid w:val="0080405E"/>
    <w:rsid w:val="008101E1"/>
    <w:rsid w:val="00814CFB"/>
    <w:rsid w:val="00824950"/>
    <w:rsid w:val="00836502"/>
    <w:rsid w:val="008429BF"/>
    <w:rsid w:val="00846CB9"/>
    <w:rsid w:val="00854EA4"/>
    <w:rsid w:val="008566AA"/>
    <w:rsid w:val="00866CBC"/>
    <w:rsid w:val="00884C25"/>
    <w:rsid w:val="00893E48"/>
    <w:rsid w:val="00897ADD"/>
    <w:rsid w:val="008A1E6E"/>
    <w:rsid w:val="008C024F"/>
    <w:rsid w:val="008C2185"/>
    <w:rsid w:val="008C2CFC"/>
    <w:rsid w:val="008C5D8D"/>
    <w:rsid w:val="008E1C30"/>
    <w:rsid w:val="008F2498"/>
    <w:rsid w:val="008F5F77"/>
    <w:rsid w:val="00912DC8"/>
    <w:rsid w:val="009165B9"/>
    <w:rsid w:val="0093560A"/>
    <w:rsid w:val="009475DC"/>
    <w:rsid w:val="009536F5"/>
    <w:rsid w:val="0096519E"/>
    <w:rsid w:val="00967B93"/>
    <w:rsid w:val="009A3EAC"/>
    <w:rsid w:val="009B20AA"/>
    <w:rsid w:val="009D090F"/>
    <w:rsid w:val="009D5DF9"/>
    <w:rsid w:val="009F20C9"/>
    <w:rsid w:val="00A12A65"/>
    <w:rsid w:val="00A17E3F"/>
    <w:rsid w:val="00A30192"/>
    <w:rsid w:val="00A30AD4"/>
    <w:rsid w:val="00A31464"/>
    <w:rsid w:val="00A31B16"/>
    <w:rsid w:val="00A33613"/>
    <w:rsid w:val="00A34AD5"/>
    <w:rsid w:val="00A3595E"/>
    <w:rsid w:val="00A47A8D"/>
    <w:rsid w:val="00A54379"/>
    <w:rsid w:val="00A65DF0"/>
    <w:rsid w:val="00A677FE"/>
    <w:rsid w:val="00A74340"/>
    <w:rsid w:val="00A850AC"/>
    <w:rsid w:val="00A860AC"/>
    <w:rsid w:val="00A9647A"/>
    <w:rsid w:val="00A96AF6"/>
    <w:rsid w:val="00AC2275"/>
    <w:rsid w:val="00AC65D9"/>
    <w:rsid w:val="00AC6C7E"/>
    <w:rsid w:val="00AD5C1F"/>
    <w:rsid w:val="00AE125A"/>
    <w:rsid w:val="00AE294A"/>
    <w:rsid w:val="00AE50CE"/>
    <w:rsid w:val="00B13C47"/>
    <w:rsid w:val="00B15996"/>
    <w:rsid w:val="00B301F0"/>
    <w:rsid w:val="00B34D1F"/>
    <w:rsid w:val="00B40CAE"/>
    <w:rsid w:val="00B4158A"/>
    <w:rsid w:val="00B60A4D"/>
    <w:rsid w:val="00B6466C"/>
    <w:rsid w:val="00B718C3"/>
    <w:rsid w:val="00B764C0"/>
    <w:rsid w:val="00B811FE"/>
    <w:rsid w:val="00B87766"/>
    <w:rsid w:val="00B87D32"/>
    <w:rsid w:val="00BB1B5D"/>
    <w:rsid w:val="00BC22C7"/>
    <w:rsid w:val="00BD195A"/>
    <w:rsid w:val="00BD43A9"/>
    <w:rsid w:val="00BE3B5B"/>
    <w:rsid w:val="00BF3A7F"/>
    <w:rsid w:val="00C06D97"/>
    <w:rsid w:val="00C07240"/>
    <w:rsid w:val="00C12491"/>
    <w:rsid w:val="00C13FCA"/>
    <w:rsid w:val="00C14078"/>
    <w:rsid w:val="00C57812"/>
    <w:rsid w:val="00C71590"/>
    <w:rsid w:val="00C740B4"/>
    <w:rsid w:val="00C810DC"/>
    <w:rsid w:val="00C91B01"/>
    <w:rsid w:val="00CA16E3"/>
    <w:rsid w:val="00CB746D"/>
    <w:rsid w:val="00CD7749"/>
    <w:rsid w:val="00CE1E3D"/>
    <w:rsid w:val="00D0373F"/>
    <w:rsid w:val="00D053FA"/>
    <w:rsid w:val="00D06CAF"/>
    <w:rsid w:val="00D10E74"/>
    <w:rsid w:val="00D234C0"/>
    <w:rsid w:val="00D337C1"/>
    <w:rsid w:val="00D62E05"/>
    <w:rsid w:val="00D869D6"/>
    <w:rsid w:val="00DA4B19"/>
    <w:rsid w:val="00DB4E01"/>
    <w:rsid w:val="00DC3F0A"/>
    <w:rsid w:val="00DC649D"/>
    <w:rsid w:val="00DD0050"/>
    <w:rsid w:val="00DE3ACD"/>
    <w:rsid w:val="00DE6EDB"/>
    <w:rsid w:val="00E07C4C"/>
    <w:rsid w:val="00E139C6"/>
    <w:rsid w:val="00E1492E"/>
    <w:rsid w:val="00E26AED"/>
    <w:rsid w:val="00E459BC"/>
    <w:rsid w:val="00E47AC7"/>
    <w:rsid w:val="00E57A8E"/>
    <w:rsid w:val="00E67E09"/>
    <w:rsid w:val="00E70075"/>
    <w:rsid w:val="00E704D2"/>
    <w:rsid w:val="00E7096C"/>
    <w:rsid w:val="00E73AB8"/>
    <w:rsid w:val="00E80090"/>
    <w:rsid w:val="00E86B56"/>
    <w:rsid w:val="00E90A60"/>
    <w:rsid w:val="00E96127"/>
    <w:rsid w:val="00E97CE3"/>
    <w:rsid w:val="00EA6B63"/>
    <w:rsid w:val="00ED0901"/>
    <w:rsid w:val="00ED47F7"/>
    <w:rsid w:val="00ED74D3"/>
    <w:rsid w:val="00ED7702"/>
    <w:rsid w:val="00EE45BB"/>
    <w:rsid w:val="00EE5CE4"/>
    <w:rsid w:val="00EE7E09"/>
    <w:rsid w:val="00EF57CA"/>
    <w:rsid w:val="00EF7327"/>
    <w:rsid w:val="00F0223C"/>
    <w:rsid w:val="00F045D7"/>
    <w:rsid w:val="00F131AC"/>
    <w:rsid w:val="00F20161"/>
    <w:rsid w:val="00F3235D"/>
    <w:rsid w:val="00F32393"/>
    <w:rsid w:val="00F45EC0"/>
    <w:rsid w:val="00F5670B"/>
    <w:rsid w:val="00F570D4"/>
    <w:rsid w:val="00F75087"/>
    <w:rsid w:val="00F878BD"/>
    <w:rsid w:val="00F907B1"/>
    <w:rsid w:val="00FA094B"/>
    <w:rsid w:val="00FB7D71"/>
    <w:rsid w:val="00FC3622"/>
    <w:rsid w:val="00FE3B7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38BC3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9D5DF9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34"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1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CB74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hyperlink" Target="mailto:lysanchez@utp.edu.co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ysanchez@utp.edu.c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microsoft.com/office/2011/relationships/commentsExtended" Target="commentsExtended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mments" Target="commen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%20UTP\AppData\Roaming\Microsoft\Plantilla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i9S/ulPB/fGHGYZfAqPv06H5U3vQ==">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8</Pages>
  <Words>2300</Words>
  <Characters>12652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2020-10-02T11:33:00Z</dcterms:created>
  <dcterms:modified xsi:type="dcterms:W3CDTF">2020-10-02T11:33:00Z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